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191C" w14:textId="77777777" w:rsidR="00CB2B6E" w:rsidRDefault="00000000">
      <w:pPr>
        <w:pStyle w:val="Standard"/>
        <w:ind w:left="5664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УТВЕРЖДЕНО</w:t>
      </w:r>
    </w:p>
    <w:p w14:paraId="79EE140C" w14:textId="77777777" w:rsidR="00CB2B6E" w:rsidRDefault="00000000">
      <w:pPr>
        <w:pStyle w:val="Standard"/>
        <w:ind w:left="566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Директору</w:t>
      </w:r>
    </w:p>
    <w:p w14:paraId="3D83F823" w14:textId="77777777" w:rsidR="00CB2B6E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ГУ санаторий «Белая Русь»</w:t>
      </w:r>
    </w:p>
    <w:p w14:paraId="0AD32039" w14:textId="77777777" w:rsidR="00CB2B6E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__________С.М. Северин</w:t>
      </w:r>
    </w:p>
    <w:p w14:paraId="6087E573" w14:textId="77777777" w:rsidR="00CB2B6E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«29» июля 2026 год</w:t>
      </w:r>
    </w:p>
    <w:p w14:paraId="587A5633" w14:textId="77777777" w:rsidR="00CB2B6E" w:rsidRDefault="00CB2B6E">
      <w:pPr>
        <w:pStyle w:val="Standard"/>
        <w:jc w:val="center"/>
        <w:rPr>
          <w:rFonts w:ascii="Times New Roman" w:hAnsi="Times New Roman" w:cs="Times New Roman"/>
          <w:lang w:eastAsia="en-US"/>
        </w:rPr>
      </w:pPr>
    </w:p>
    <w:p w14:paraId="6849D22B" w14:textId="77777777" w:rsidR="00CB2B6E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7310AE2F" w14:textId="77777777" w:rsidR="00CB2B6E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/>
        </w:rPr>
      </w:pPr>
      <w:r>
        <w:rPr>
          <w:b/>
        </w:rPr>
        <w:t>на поставку десертов и кулинарных изделий</w:t>
      </w:r>
    </w:p>
    <w:p w14:paraId="61F736DC" w14:textId="77777777" w:rsidR="00CB2B6E" w:rsidRDefault="00CB2B6E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4008470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1</w:t>
      </w:r>
      <w:r>
        <w:rPr>
          <w:color w:val="000000"/>
        </w:rPr>
        <w:t>.  Предмет закупки: Поставка продуктов питания (далее – Товар).</w:t>
      </w:r>
    </w:p>
    <w:p w14:paraId="02E5B9D2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2.  Наименование </w:t>
      </w:r>
      <w:proofErr w:type="gramStart"/>
      <w:r>
        <w:rPr>
          <w:color w:val="000000"/>
        </w:rPr>
        <w:t>товара:  десерты</w:t>
      </w:r>
      <w:proofErr w:type="gramEnd"/>
      <w:r>
        <w:rPr>
          <w:color w:val="000000"/>
        </w:rPr>
        <w:t xml:space="preserve"> и кулинарные изделия согласно </w:t>
      </w:r>
      <w:proofErr w:type="gramStart"/>
      <w:r>
        <w:rPr>
          <w:color w:val="000000"/>
        </w:rPr>
        <w:t>Спецификации  (</w:t>
      </w:r>
      <w:proofErr w:type="gramEnd"/>
      <w:r>
        <w:rPr>
          <w:color w:val="000000"/>
        </w:rPr>
        <w:t>Приложение №1).</w:t>
      </w:r>
    </w:p>
    <w:p w14:paraId="42166DCD" w14:textId="77777777" w:rsidR="00CB2B6E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3.  Место поставки: Краснодарский край, М.О. Туапсинский, </w:t>
      </w:r>
      <w:proofErr w:type="spellStart"/>
      <w:r>
        <w:rPr>
          <w:color w:val="000000"/>
        </w:rPr>
        <w:t>п.Майский</w:t>
      </w:r>
      <w:proofErr w:type="spellEnd"/>
      <w:r>
        <w:rPr>
          <w:color w:val="000000"/>
        </w:rPr>
        <w:t>, ул. Центральная,14</w:t>
      </w:r>
    </w:p>
    <w:p w14:paraId="717F3A5F" w14:textId="77777777" w:rsidR="00CB2B6E" w:rsidRDefault="00000000">
      <w:pPr>
        <w:numPr>
          <w:ilvl w:val="3"/>
          <w:numId w:val="10"/>
        </w:numPr>
        <w:jc w:val="both"/>
        <w:textAlignment w:val="auto"/>
        <w:rPr>
          <w:rFonts w:hint="eastAsia"/>
        </w:rPr>
      </w:pPr>
      <w:r>
        <w:rPr>
          <w:color w:val="000000"/>
        </w:rPr>
        <w:t>4. Срок поставки</w:t>
      </w:r>
      <w:r>
        <w:t xml:space="preserve">: товар должен быть поставлен в полном объеме в течение 3 (трех) календарных дней с момента получения Поставщиком заявки на поставку партии товара. Срок действия договора до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31 января </w:t>
      </w:r>
      <w:r>
        <w:t>2027 года.</w:t>
      </w:r>
    </w:p>
    <w:p w14:paraId="38EF4ABE" w14:textId="77777777" w:rsidR="00CB2B6E" w:rsidRDefault="00000000">
      <w:pPr>
        <w:widowControl w:val="0"/>
        <w:jc w:val="both"/>
        <w:rPr>
          <w:rFonts w:hint="eastAsia"/>
        </w:rPr>
      </w:pPr>
      <w:r>
        <w:t xml:space="preserve">5. </w:t>
      </w:r>
      <w:r>
        <w:rPr>
          <w:rFonts w:ascii="Times New Roman" w:hAnsi="Times New Roman" w:cs="Times New Roman"/>
        </w:rPr>
        <w:t>Покупатель обязуется производить оплату каждой партии товара в течение 14 (четырнадцати) рабочих дней со дня фактического получения товара.</w:t>
      </w:r>
    </w:p>
    <w:p w14:paraId="4F133B28" w14:textId="77777777" w:rsidR="00CB2B6E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</w:rPr>
      </w:pPr>
      <w:r>
        <w:t>6. Требования к поставке товара:</w:t>
      </w:r>
    </w:p>
    <w:p w14:paraId="2FD14918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6.1 Поставщик должен обеспечить за свой счет, своими силами и средствами поставку Товара.</w:t>
      </w:r>
    </w:p>
    <w:p w14:paraId="0AEDF636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6.2 Поставляемый Товар должен соответствовать требованиям, установленным Спецификации.</w:t>
      </w:r>
    </w:p>
    <w:p w14:paraId="660B3CF2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6.3 Товар должен отгружаться в упаковке, соответствующей характеру поставляемого Товара. Тара и упаковка должна обеспечивать сохранность продуктов при транспортировке, хранении на весь период хранения продуктов. Упаковка и маркировка должны соответствовать нормативным и техническим документам. Этикетка (маркировочный ярлык) с </w:t>
      </w:r>
      <w:proofErr w:type="gramStart"/>
      <w:r>
        <w:t>указанием  наименования</w:t>
      </w:r>
      <w:proofErr w:type="gramEnd"/>
      <w:r>
        <w:t xml:space="preserve"> продукта, объема, даты выработки и упаковки, пищевой ценности, условий хранения, состав, срока годности, наименования и местонахождения изготовителя.</w:t>
      </w:r>
    </w:p>
    <w:p w14:paraId="582E0D1E" w14:textId="77777777" w:rsidR="00CB2B6E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6.4   Поставка Товара осуществляется в следующем порядке и сроки:</w:t>
      </w:r>
    </w:p>
    <w:p w14:paraId="79BA25BD" w14:textId="77777777" w:rsidR="00CB2B6E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-  Для приобретения товара Покупатель направляет Заказчику заявку на поставку партии товара по электронной почте, с запросом о подтверждении доставки и прочтения.</w:t>
      </w:r>
    </w:p>
    <w:p w14:paraId="7546CECD" w14:textId="77777777" w:rsidR="00CB2B6E" w:rsidRDefault="00000000">
      <w:pPr>
        <w:numPr>
          <w:ilvl w:val="3"/>
          <w:numId w:val="12"/>
        </w:numPr>
        <w:jc w:val="both"/>
        <w:textAlignment w:val="auto"/>
        <w:rPr>
          <w:rFonts w:hint="eastAsia"/>
        </w:rPr>
      </w:pPr>
      <w:r>
        <w:t>-  Товар должен быть поставлен в полном объеме в течение 3 (трех) календарных дней с момента получения Поставщиком заявки на поставку партии товара.</w:t>
      </w:r>
    </w:p>
    <w:p w14:paraId="38787427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Поставка товара осуществляется путем доставки. При этом обязанность Поставщика по передаче товара считается исполненной в момент сдачи товара Заказчику.</w:t>
      </w:r>
    </w:p>
    <w:p w14:paraId="000CC261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Погрузочно-разгрузочные работы в процессе сдачи товара производятся силами и за счет Поставщика.</w:t>
      </w:r>
    </w:p>
    <w:p w14:paraId="0489BE49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7.  Организация доставки товара:</w:t>
      </w:r>
    </w:p>
    <w:p w14:paraId="3355AF18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Поставщик принимает на себя обязательство организовать доставку товара до склада Заказчика.</w:t>
      </w:r>
    </w:p>
    <w:p w14:paraId="792AF22B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Товар должен быть доставлен на склад Покупателя, расположенный по адресу: Краснодарский край, М.О. Туапсинский, п. Майский, ул. Централья,14, ГУ санаторий «Белая Русь»</w:t>
      </w:r>
    </w:p>
    <w:p w14:paraId="7F994A10" w14:textId="77777777" w:rsidR="00CB2B6E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Право собственности на товар, а также риск его случайной гибели и случайного повреждения переходят к Покупателю в момент передачи товара Покупателю.</w:t>
      </w:r>
    </w:p>
    <w:p w14:paraId="36BB3E20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-  Приемку поставленного Товара, проверку количества, качества, ассортимента осуществляет уполномоченный представитель Заказчика непосредственно в момент приемки продукции от поставщика.</w:t>
      </w:r>
    </w:p>
    <w:p w14:paraId="484B2445" w14:textId="77777777" w:rsidR="00CB2B6E" w:rsidRDefault="00000000">
      <w:pPr>
        <w:pStyle w:val="Standard"/>
        <w:tabs>
          <w:tab w:val="left" w:pos="709"/>
        </w:tabs>
        <w:jc w:val="both"/>
        <w:rPr>
          <w:rFonts w:hint="eastAsia"/>
        </w:rPr>
      </w:pPr>
      <w:r>
        <w:t xml:space="preserve">8. </w:t>
      </w:r>
      <w:r>
        <w:rPr>
          <w:color w:val="000000"/>
          <w:shd w:val="clear" w:color="auto" w:fill="FFFFFF"/>
        </w:rPr>
        <w:t>Требования по качеству и комплектности товара:</w:t>
      </w:r>
      <w:r>
        <w:rPr>
          <w:rStyle w:val="apple-converted-space"/>
          <w:color w:val="000000"/>
          <w:shd w:val="clear" w:color="auto" w:fill="FFFFFF"/>
        </w:rPr>
        <w:t> </w:t>
      </w:r>
    </w:p>
    <w:p w14:paraId="05BB5252" w14:textId="77777777" w:rsidR="00CB2B6E" w:rsidRDefault="00000000">
      <w:pPr>
        <w:pStyle w:val="Standard"/>
        <w:tabs>
          <w:tab w:val="left" w:pos="709"/>
        </w:tabs>
        <w:ind w:firstLine="142"/>
        <w:jc w:val="both"/>
        <w:rPr>
          <w:rFonts w:hint="eastAsia"/>
        </w:rPr>
      </w:pPr>
      <w:r>
        <w:rPr>
          <w:rStyle w:val="apple-converted-space"/>
          <w:color w:val="000000"/>
          <w:shd w:val="clear" w:color="auto" w:fill="FFFFFF"/>
        </w:rPr>
        <w:t xml:space="preserve">     </w:t>
      </w:r>
      <w:r>
        <w:t xml:space="preserve">Поставляемый товар по качеству и комплектности должен соответствовать требованиям ГОСТ РФ, Техническому регламенту Таможенного союза, документам по стандартизации, нормативно-технической документации для данного вида товаров, Федеральному закону от </w:t>
      </w:r>
      <w:r>
        <w:lastRenderedPageBreak/>
        <w:t>02.01.2000 № 29-ФЗ «О качестве и безопасности пищевых продуктов». Качество товара должно обеспечивать безопасность жизни, здоровья потребителей, отвечать требованиям действующего законодательства Российской Федерации.</w:t>
      </w:r>
    </w:p>
    <w:p w14:paraId="7E51D2CD" w14:textId="77777777" w:rsidR="00CB2B6E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 В случае выявления недостатков и несоответствий товара Покупатель обязан приостановить приемку-передачу, обеспечить сохранность товара, принять меры по предотвращению его смешения с однородным товаром, вызвать Поставщика, направив ему на электронную почту,  уведомление о необходимости прибытия, для продолжения приемки товара и составления акта об установленном расхождении по количеству и качеству при приемке товарно-материальных ценностей по унифицированной </w:t>
      </w:r>
      <w:hyperlink r:id="rId7" w:history="1">
        <w:r>
          <w:t>форме N ТОРГ-2</w:t>
        </w:r>
      </w:hyperlink>
      <w:r>
        <w:t>.</w:t>
      </w:r>
    </w:p>
    <w:p w14:paraId="2410F976" w14:textId="77777777" w:rsidR="00CB2B6E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При передаче товара ненадлежащего качества Поставщик обязан в течение </w:t>
      </w:r>
      <w:r>
        <w:rPr>
          <w:u w:val="single"/>
        </w:rPr>
        <w:t>2 (двух)</w:t>
      </w:r>
      <w:r>
        <w:t xml:space="preserve"> календарных дней с даты подписания Сторонами или направления Поставщику акта по </w:t>
      </w:r>
      <w:hyperlink r:id="rId8" w:history="1">
        <w:r>
          <w:t>форме N ТОРГ-2</w:t>
        </w:r>
      </w:hyperlink>
      <w:r>
        <w:t xml:space="preserve"> заменить этот товар товаром надлежащего качества.</w:t>
      </w:r>
    </w:p>
    <w:p w14:paraId="3A3EE86D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9. Требования к документации на Товар:</w:t>
      </w:r>
    </w:p>
    <w:p w14:paraId="1A677F28" w14:textId="77777777" w:rsidR="00CB2B6E" w:rsidRDefault="00000000">
      <w:pPr>
        <w:pStyle w:val="Standard"/>
        <w:keepNext/>
        <w:jc w:val="both"/>
        <w:outlineLvl w:val="1"/>
        <w:rPr>
          <w:rFonts w:hint="eastAsia"/>
        </w:rPr>
      </w:pPr>
      <w:r>
        <w:rPr>
          <w:bCs/>
          <w:iCs/>
        </w:rPr>
        <w:t>9.1 В день фактического получения покупателем партии товара поставщик обязан передать все относящиеся к товару документы, предусмотренные действующим законодательством для товара данного вида: сертификат соответствия, свидетельство о декларировании, гигиенический сертификат, качественное удостоверение, - протокол лабораторных испытаний, ветеринарную справку (если товар перевозится в пределах одного района или города) или ветеринарное свидетельство (если товар перевозится между несколькими районами или городами).</w:t>
      </w:r>
    </w:p>
    <w:p w14:paraId="0F85E80B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9.2 Все документы, передаваемые </w:t>
      </w:r>
      <w:proofErr w:type="gramStart"/>
      <w:r>
        <w:t>с товаром</w:t>
      </w:r>
      <w:proofErr w:type="gramEnd"/>
      <w:r>
        <w:t xml:space="preserve"> должны быть на русском языке. Во всех случаях недопустимо предоставление сопровождающей товар документации в виде ксерокопий.</w:t>
      </w:r>
    </w:p>
    <w:p w14:paraId="1F239E8D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10. Требования к качеству Товара:</w:t>
      </w:r>
    </w:p>
    <w:p w14:paraId="348655AC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Согласно ФЗ от 30.03.1999 № 52-ФЗ (в редакции от 02.07.21 г.) «О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эпидемиологическом благополучии населения»;</w:t>
      </w:r>
    </w:p>
    <w:p w14:paraId="20918825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ФЗ от 02.01.2000 № 29-ФЗ (в редакции от 13.07.2020г.) «О    качестве и безопасности пищевых продуктов»</w:t>
      </w:r>
    </w:p>
    <w:p w14:paraId="0A20B30F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решению комиссии таможенного союза от 09.12.2011 № 880 (в редакции от 14.07.2021г.) «О принятии технического регламента Таможенного союза «О безопасности пищевой продукции» (Технический регламент Таможенного союза от 09.12.2011 N 021/2011)</w:t>
      </w:r>
    </w:p>
    <w:p w14:paraId="23820218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2.3.2.1078-01 «Гигиенические требования к безопасности и пищевой ценности пищевых продуктов»;</w:t>
      </w:r>
    </w:p>
    <w:p w14:paraId="4D971CAC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2.3.6.1066-01 «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эпидемиологические требования к организациям торговли и обороту в них продовольственного сырья и пищевых продуктов»;</w:t>
      </w:r>
    </w:p>
    <w:p w14:paraId="3933D70A" w14:textId="77777777" w:rsidR="00CB2B6E" w:rsidRDefault="00000000">
      <w:pPr>
        <w:pStyle w:val="Standard"/>
        <w:tabs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- СанПиН 2.3.2.1324-03 «Гигиенические требования к срокам годности и условиям хранения пищевых продуктов, утвержденного постановлением Главного государственного санитарного </w:t>
      </w:r>
      <w:proofErr w:type="gramStart"/>
      <w:r>
        <w:rPr>
          <w:color w:val="000000"/>
        </w:rPr>
        <w:t>врача  РФ</w:t>
      </w:r>
      <w:proofErr w:type="gramEnd"/>
      <w:r>
        <w:rPr>
          <w:color w:val="000000"/>
        </w:rPr>
        <w:t xml:space="preserve"> от 22.05.2003 № 98 (далее по тексту СанПиН.2.1324-03).  </w:t>
      </w:r>
    </w:p>
    <w:p w14:paraId="14CD6B55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ind w:firstLine="142"/>
        <w:jc w:val="both"/>
        <w:rPr>
          <w:rFonts w:hint="eastAsia"/>
          <w:color w:val="000000"/>
        </w:rPr>
      </w:pPr>
      <w:r>
        <w:rPr>
          <w:color w:val="000000"/>
        </w:rPr>
        <w:t xml:space="preserve">    Качество продукции должно отвечать требованиям действующих ГОСТов, ОСТов, ТУ, СанПиН и должно быть подтверждено декларациями о соответствии (сертификатами соответствия) на каждую партию Товара, качественными удостоверениями, выданными органами Роспотребнадзора, с отметкой ветеринарной службы  и другими документами, подтверждающими качество Товара, в том числе для предприятий, реализующих Товар собственного производства – заключение аккредитованного </w:t>
      </w:r>
      <w:proofErr w:type="spellStart"/>
      <w:r>
        <w:rPr>
          <w:color w:val="000000"/>
        </w:rPr>
        <w:t>испытательно</w:t>
      </w:r>
      <w:proofErr w:type="spellEnd"/>
      <w:r>
        <w:rPr>
          <w:color w:val="000000"/>
        </w:rPr>
        <w:t xml:space="preserve"> – лабораторного центра о проведении лабораторных исследований  качества поставляемого Товара.</w:t>
      </w:r>
    </w:p>
    <w:p w14:paraId="279B6769" w14:textId="77777777" w:rsidR="00CB2B6E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Не допускается поставка Товара, содержащего генно-модифицированные организмы (источники).  </w:t>
      </w:r>
    </w:p>
    <w:p w14:paraId="0FDADE38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  Не допускается поставка Товара с признаками гниения и наличием плесени, а также Товара вялого и пониженной сортности.</w:t>
      </w:r>
    </w:p>
    <w:p w14:paraId="5A8BD13A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  Не допускается поставка продуктов питания из стран или с установленных предприятий, на которые введены временные ограничения или запреты на экспорт в Российскую Федерацию </w:t>
      </w:r>
      <w:r>
        <w:rPr>
          <w:color w:val="000000"/>
        </w:rPr>
        <w:lastRenderedPageBreak/>
        <w:t>(запрещается поставка Товара, попадающая под санкции Правительства РФ на дату поставки Товара).</w:t>
      </w:r>
    </w:p>
    <w:p w14:paraId="40E67177" w14:textId="77777777" w:rsidR="00CB2B6E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- Тара и упаковка, в которой поставляется Товар, должна соответствовать действующим санитарно-эпидемиологическим требованиям (ГН 2.3.3. 972-00 «Гигиена питания. Тара, посуда, упаковка, оборудование и другие виды продукции, контактирующие с пищевыми продуктами»), утвержденным  Главным государственным санитарным врачом РФ 29.04.2000г. Обязательно обеспечение  Поставщиком сохранности  Товара при транспортировке и хранении с учетом правил товарного соседства транспортом, предназначенным для перевозки пищевой продукции, обеспечивающим необходимый температурный режим в соответствии с требованиями СанПиН 2.3/2.4.3590-20 «Санитарно-эпидемиологические требования к организации общественного питания населения».</w:t>
      </w:r>
    </w:p>
    <w:p w14:paraId="639BC270" w14:textId="77777777" w:rsidR="00CB2B6E" w:rsidRDefault="00CB2B6E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97F2537" w14:textId="77777777" w:rsidR="00CB2B6E" w:rsidRDefault="00CB2B6E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DC3A9B6" w14:textId="77777777" w:rsidR="00CB2B6E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</w:t>
      </w:r>
    </w:p>
    <w:p w14:paraId="6652992F" w14:textId="77777777" w:rsidR="00CB2B6E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службы общественного</w:t>
      </w:r>
    </w:p>
    <w:p w14:paraId="09CB99C3" w14:textId="77777777" w:rsidR="00CB2B6E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питания и торговли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М.А.Шелег</w:t>
      </w:r>
      <w:proofErr w:type="spellEnd"/>
    </w:p>
    <w:p w14:paraId="62D680B7" w14:textId="77777777" w:rsidR="00CB2B6E" w:rsidRDefault="00CB2B6E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</w:p>
    <w:p w14:paraId="5A14D322" w14:textId="77777777" w:rsidR="00CB2B6E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6BF49358" w14:textId="77777777" w:rsidR="00CB2B6E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Специалист по закупкам                  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Г.С.Куадже</w:t>
      </w:r>
      <w:proofErr w:type="spellEnd"/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</w:t>
      </w:r>
    </w:p>
    <w:p w14:paraId="20C58890" w14:textId="77777777" w:rsidR="00CB2B6E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14:paraId="5514BDE0" w14:textId="77777777" w:rsidR="00CB2B6E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Начальник отдела </w:t>
      </w:r>
    </w:p>
    <w:p w14:paraId="17C511BF" w14:textId="77777777" w:rsidR="00CB2B6E" w:rsidRDefault="00000000">
      <w:pPr>
        <w:tabs>
          <w:tab w:val="left" w:pos="3315"/>
        </w:tabs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правовой</w:t>
      </w:r>
      <w:r>
        <w:rPr>
          <w:sz w:val="22"/>
          <w:szCs w:val="22"/>
          <w:lang w:eastAsia="en-US"/>
        </w:rPr>
        <w:t xml:space="preserve"> и кадровой работы                                                                                           Ю.А. </w:t>
      </w:r>
      <w:proofErr w:type="spellStart"/>
      <w:r>
        <w:rPr>
          <w:sz w:val="22"/>
          <w:szCs w:val="22"/>
          <w:lang w:eastAsia="en-US"/>
        </w:rPr>
        <w:t>Судьина</w:t>
      </w:r>
      <w:proofErr w:type="spellEnd"/>
    </w:p>
    <w:p w14:paraId="7E4677EB" w14:textId="77777777" w:rsidR="00CB2B6E" w:rsidRDefault="00CB2B6E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707360AA" w14:textId="77777777" w:rsidR="00CB2B6E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Начальник сектора по безопасности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С.А.Петров</w:t>
      </w:r>
      <w:proofErr w:type="spellEnd"/>
    </w:p>
    <w:p w14:paraId="155041FC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43002D8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8DE4FE1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03AB566A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5F1ED4BB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3CD3FAED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2B4E2CA4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113618C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0F922D2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5D9E27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42D0DD45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61C58033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0D40016" w14:textId="77777777" w:rsidR="00CB2B6E" w:rsidRDefault="00CB2B6E">
      <w:pPr>
        <w:pStyle w:val="Standard"/>
        <w:jc w:val="center"/>
        <w:rPr>
          <w:rFonts w:hint="eastAsia"/>
        </w:rPr>
      </w:pPr>
    </w:p>
    <w:p w14:paraId="10144AD9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5882E3C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462B7F9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A388ED1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6CBCD14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3875A5A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AA1D941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E18730C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02646E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5D3BE55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7398BB6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5B18DE0" w14:textId="77777777" w:rsidR="00CB2B6E" w:rsidRDefault="00CB2B6E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79C8C29" w14:textId="77777777" w:rsidR="00CB2B6E" w:rsidRDefault="00000000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lastRenderedPageBreak/>
        <w:t>ИНСТРУКЦИИ УЧАСТНИКАМ КОНКУРСА</w:t>
      </w:r>
    </w:p>
    <w:p w14:paraId="2BB9ED2B" w14:textId="77777777" w:rsidR="00CB2B6E" w:rsidRDefault="00CB2B6E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</w:p>
    <w:p w14:paraId="16CC5028" w14:textId="77777777" w:rsidR="00CB2B6E" w:rsidRDefault="00000000">
      <w:pPr>
        <w:widowControl w:val="0"/>
        <w:ind w:firstLine="709"/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372BD796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27FA732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4E207AF4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2. Расходы на участие в процедуре закупки</w:t>
      </w:r>
    </w:p>
    <w:p w14:paraId="4F19D009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2C4ECA9A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3. Разъяснение конкурсных документов</w:t>
      </w:r>
    </w:p>
    <w:p w14:paraId="65BF4DE9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17.08.2026г.</w:t>
      </w:r>
    </w:p>
    <w:p w14:paraId="771CC6EC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4.  Изменение и (или) дополнение конкурсных документов</w:t>
      </w:r>
    </w:p>
    <w:p w14:paraId="26083F6D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4.1. До 18.08.2026г.  конкурсные документы могут быть изменены и (или) дополнены.</w:t>
      </w:r>
    </w:p>
    <w:p w14:paraId="2575FD75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3A894892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3FB1E56D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5. Официальный язык и обмен документами и сведениями</w:t>
      </w:r>
    </w:p>
    <w:p w14:paraId="26BB5F04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7D38DCD0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097C18E4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6. Оценка данных участников</w:t>
      </w:r>
    </w:p>
    <w:p w14:paraId="78D3AA15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6B30DDDD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6.2. Оценка конкурсных предложений участников будет осуществляться в соответствии с Приложением №2 к Техническому заданию.</w:t>
      </w:r>
    </w:p>
    <w:p w14:paraId="4CBC5967" w14:textId="77777777" w:rsidR="00CB2B6E" w:rsidRDefault="00000000">
      <w:pPr>
        <w:widowControl w:val="0"/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конкурсе, а его предложение – отклонено.</w:t>
      </w:r>
    </w:p>
    <w:p w14:paraId="70BE9078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6.4.</w:t>
      </w:r>
      <w:r>
        <w:rPr>
          <w:rFonts w:ascii="Times New Roman" w:eastAsia="Calibri" w:hAnsi="Times New Roman" w:cs="Times New Roman"/>
          <w:lang w:eastAsia="en-US"/>
        </w:rPr>
        <w:t xml:space="preserve"> Участником должны быть предоставлены документы, указанные в Приглашении.</w:t>
      </w:r>
    </w:p>
    <w:p w14:paraId="59B93371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7. Оформление предложения</w:t>
      </w:r>
    </w:p>
    <w:p w14:paraId="30F76CF7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наименование участника, юридический адрес, </w:t>
      </w:r>
      <w:r>
        <w:rPr>
          <w:rFonts w:ascii="Times New Roman" w:hAnsi="Times New Roman" w:cs="Times New Roman"/>
          <w:b/>
          <w:bCs/>
          <w:lang w:eastAsia="en-US"/>
        </w:rPr>
        <w:t>ИНН</w:t>
      </w:r>
      <w:r>
        <w:rPr>
          <w:rFonts w:ascii="Times New Roman" w:hAnsi="Times New Roman" w:cs="Times New Roman"/>
          <w:lang w:eastAsia="en-US"/>
        </w:rPr>
        <w:t xml:space="preserve">, название процедуры закупки в которой он принимает участие (пример: </w:t>
      </w:r>
      <w:r>
        <w:rPr>
          <w:rFonts w:ascii="Times New Roman" w:hAnsi="Times New Roman" w:cs="Times New Roman"/>
          <w:i/>
          <w:iCs/>
          <w:lang w:eastAsia="en-US"/>
        </w:rPr>
        <w:t>«Предложение</w:t>
      </w:r>
      <w:r>
        <w:rPr>
          <w:rFonts w:ascii="Times New Roman" w:hAnsi="Times New Roman" w:cs="Times New Roman"/>
          <w:i/>
          <w:iCs/>
        </w:rPr>
        <w:t xml:space="preserve"> на поставку десертов и кулинарных изделий </w:t>
      </w:r>
      <w:r>
        <w:rPr>
          <w:rFonts w:ascii="Times New Roman" w:hAnsi="Times New Roman" w:cs="Times New Roman"/>
          <w:i/>
          <w:iCs/>
          <w:lang w:eastAsia="en-US"/>
        </w:rPr>
        <w:t>для нужд ГУ санаторий «Белая Русь»).</w:t>
      </w:r>
      <w:r>
        <w:rPr>
          <w:rFonts w:ascii="Times New Roman" w:hAnsi="Times New Roman" w:cs="Times New Roman"/>
          <w:lang w:eastAsia="en-US"/>
        </w:rPr>
        <w:t xml:space="preserve"> Конверт должен быть опечатан (в случае наличия у участника печати).</w:t>
      </w:r>
    </w:p>
    <w:p w14:paraId="1F1BFD53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9. Подача предложения</w:t>
      </w:r>
    </w:p>
    <w:p w14:paraId="0FD2187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</w:t>
      </w:r>
      <w:proofErr w:type="spellStart"/>
      <w:r>
        <w:rPr>
          <w:rFonts w:ascii="Times New Roman" w:hAnsi="Times New Roman" w:cs="Times New Roman"/>
          <w:lang w:eastAsia="en-US"/>
        </w:rPr>
        <w:t>ул.Центральная</w:t>
      </w:r>
      <w:proofErr w:type="spellEnd"/>
      <w:r>
        <w:rPr>
          <w:rFonts w:ascii="Times New Roman" w:hAnsi="Times New Roman" w:cs="Times New Roman"/>
          <w:lang w:eastAsia="en-US"/>
        </w:rPr>
        <w:t>, д.14) почтой, либо курьером в срок, указанный в приглашении.</w:t>
      </w:r>
    </w:p>
    <w:p w14:paraId="0A0179BB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9.2. Предложение будет регистрироваться секретарем руководителя </w:t>
      </w:r>
      <w:r>
        <w:rPr>
          <w:rFonts w:ascii="Times New Roman" w:hAnsi="Times New Roman" w:cs="Times New Roman"/>
        </w:rPr>
        <w:t>в день поступления</w:t>
      </w:r>
      <w:r>
        <w:rPr>
          <w:rFonts w:ascii="Times New Roman" w:hAnsi="Times New Roman" w:cs="Times New Roman"/>
          <w:lang w:eastAsia="en-US"/>
        </w:rPr>
        <w:t>.</w:t>
      </w:r>
    </w:p>
    <w:p w14:paraId="75A7AF01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10. Запоздавшие предложения</w:t>
      </w:r>
    </w:p>
    <w:p w14:paraId="3CF1C2C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21CA519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11. Изменение и отзыв предложения</w:t>
      </w:r>
    </w:p>
    <w:p w14:paraId="69A8ED03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lastRenderedPageBreak/>
        <w:t>11.1. Участник вправе изменить или отозвать свое предложение до истечения срока для подготовки и подачи предложений.</w:t>
      </w:r>
    </w:p>
    <w:p w14:paraId="10998028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6BD63FDE" w14:textId="77777777" w:rsidR="00CB2B6E" w:rsidRDefault="00000000">
      <w:pPr>
        <w:textAlignment w:val="auto"/>
        <w:rPr>
          <w:rFonts w:ascii="Times New Roman" w:hAnsi="Times New Roman" w:cs="Times New Roman"/>
          <w:b/>
          <w:lang w:eastAsia="en-US"/>
        </w:rPr>
      </w:pPr>
      <w:bookmarkStart w:id="0" w:name="_Hlk234489149"/>
      <w:r>
        <w:rPr>
          <w:rFonts w:ascii="Times New Roman" w:hAnsi="Times New Roman" w:cs="Times New Roman"/>
          <w:b/>
          <w:lang w:eastAsia="en-US"/>
        </w:rPr>
        <w:t>12. Открытие предложений</w:t>
      </w:r>
    </w:p>
    <w:p w14:paraId="155D107A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12.1. Открытие предложений будут производиться комиссией </w:t>
      </w:r>
      <w:r>
        <w:rPr>
          <w:rFonts w:ascii="Times New Roman" w:hAnsi="Times New Roman" w:cs="Times New Roman"/>
        </w:rPr>
        <w:t xml:space="preserve">по проведению процедур закупок товаров (работ, услуг), 18.08.2026 </w:t>
      </w:r>
      <w:r>
        <w:rPr>
          <w:rFonts w:ascii="Times New Roman" w:hAnsi="Times New Roman" w:cs="Times New Roman"/>
          <w:lang w:eastAsia="en-US"/>
        </w:rPr>
        <w:t>в 13.00 по следующему адресу: 352832, Краснодарский край, М.О. Туапсинский, п. Майский, ул. Центральная, д.14 в кабинете начальника управления сервисных услуг.</w:t>
      </w:r>
    </w:p>
    <w:p w14:paraId="2E4DD04B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12.2.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7A3C9B05" w14:textId="77777777" w:rsidR="00CB2B6E" w:rsidRDefault="00000000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13. Рассмотрение предложений</w:t>
      </w:r>
    </w:p>
    <w:p w14:paraId="0213FD7D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13.1.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53F062D3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Предложения будут рассмотрены</w:t>
      </w:r>
      <w:r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hd w:val="clear" w:color="auto" w:fill="FFFFFF"/>
          <w:lang w:eastAsia="en-US" w:bidi="ar-SA"/>
        </w:rPr>
        <w:t>в течение 10 рабочих дней.</w:t>
      </w:r>
    </w:p>
    <w:p w14:paraId="480C1E42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14. Отклонение предложений</w:t>
      </w:r>
    </w:p>
    <w:p w14:paraId="13F1A026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14.1. Предложение будет отклонено, если:</w:t>
      </w:r>
    </w:p>
    <w:p w14:paraId="379980EF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предложение не отвечает требованиям конкурсных документов;</w:t>
      </w:r>
    </w:p>
    <w:p w14:paraId="16F43455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31885CBF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575AEA3F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55D94B14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0C221017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14.2. Заказчик оставляет за собой право отклонить все предложения до выбора наилучшего из них.</w:t>
      </w:r>
    </w:p>
    <w:p w14:paraId="11D00352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14.3. Уведомление участнику(</w:t>
      </w:r>
      <w:proofErr w:type="spellStart"/>
      <w:r>
        <w:rPr>
          <w:rFonts w:ascii="Times New Roman" w:eastAsia="Calibri" w:hAnsi="Times New Roman" w:cs="Times New Roman"/>
          <w:kern w:val="0"/>
          <w:lang w:eastAsia="en-US" w:bidi="ar-SA"/>
        </w:rPr>
        <w:t>ам</w:t>
      </w:r>
      <w:proofErr w:type="spellEnd"/>
      <w:r>
        <w:rPr>
          <w:rFonts w:ascii="Times New Roman" w:eastAsia="Calibri" w:hAnsi="Times New Roman" w:cs="Times New Roman"/>
          <w:kern w:val="0"/>
          <w:lang w:eastAsia="en-US" w:bidi="ar-SA"/>
        </w:rPr>
        <w:t>), предложение(я) которого(</w:t>
      </w:r>
      <w:proofErr w:type="spellStart"/>
      <w:r>
        <w:rPr>
          <w:rFonts w:ascii="Times New Roman" w:eastAsia="Calibri" w:hAnsi="Times New Roman" w:cs="Times New Roman"/>
          <w:kern w:val="0"/>
          <w:lang w:eastAsia="en-US" w:bidi="ar-SA"/>
        </w:rPr>
        <w:t>ых</w:t>
      </w:r>
      <w:proofErr w:type="spellEnd"/>
      <w:r>
        <w:rPr>
          <w:rFonts w:ascii="Times New Roman" w:eastAsia="Calibri" w:hAnsi="Times New Roman" w:cs="Times New Roman"/>
          <w:kern w:val="0"/>
          <w:lang w:eastAsia="en-US" w:bidi="ar-SA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741C26C5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15. Оценка предложений и выбор поставщика (подрядчика, исполнителя)</w:t>
      </w:r>
    </w:p>
    <w:p w14:paraId="7708466E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15.1.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1382D556" w14:textId="77777777" w:rsidR="00CB2B6E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15.2. Оценка предложений будет проводиться в соответствии с Приложением №3 к Техническому заданию. </w:t>
      </w:r>
    </w:p>
    <w:p w14:paraId="1D3F02F6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15.4. Решение комиссии о выборе наилучшего предложения </w:t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в течение 10 рабочих дней с даты открытия конвертов с предложениями (заявками).</w:t>
      </w:r>
    </w:p>
    <w:p w14:paraId="15614C1F" w14:textId="77777777" w:rsidR="00CB2B6E" w:rsidRDefault="00000000">
      <w:pPr>
        <w:textAlignment w:val="auto"/>
        <w:rPr>
          <w:rFonts w:hint="eastAsi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16. Заключение договора</w:t>
      </w:r>
    </w:p>
    <w:p w14:paraId="50B1EFF1" w14:textId="77777777" w:rsidR="00CB2B6E" w:rsidRDefault="00000000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16.1.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bookmarkEnd w:id="0"/>
    <w:p w14:paraId="554ED09C" w14:textId="77777777" w:rsidR="00CB2B6E" w:rsidRDefault="00CB2B6E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4BA5C544" w14:textId="77777777" w:rsidR="00CB2B6E" w:rsidRDefault="00CB2B6E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318D9E51" w14:textId="77777777" w:rsidR="00CB2B6E" w:rsidRDefault="00CB2B6E">
      <w:pPr>
        <w:textAlignment w:val="auto"/>
        <w:rPr>
          <w:rFonts w:hint="eastAsia"/>
          <w:shd w:val="clear" w:color="auto" w:fill="FFFFFF"/>
        </w:rPr>
      </w:pPr>
    </w:p>
    <w:p w14:paraId="20FF5063" w14:textId="77777777" w:rsidR="00CB2B6E" w:rsidRDefault="00CB2B6E">
      <w:pPr>
        <w:textAlignment w:val="auto"/>
        <w:rPr>
          <w:rFonts w:hint="eastAsia"/>
          <w:shd w:val="clear" w:color="auto" w:fill="FFFFFF"/>
        </w:rPr>
      </w:pPr>
    </w:p>
    <w:p w14:paraId="7DBB99F6" w14:textId="77777777" w:rsidR="00CB2B6E" w:rsidRDefault="00CB2B6E">
      <w:pPr>
        <w:textAlignment w:val="auto"/>
        <w:rPr>
          <w:rFonts w:ascii="Times New Roman" w:hAnsi="Times New Roman" w:cs="Times New Roman"/>
        </w:rPr>
      </w:pPr>
    </w:p>
    <w:p w14:paraId="210E74D2" w14:textId="77777777" w:rsidR="00CB2B6E" w:rsidRDefault="00CB2B6E">
      <w:pPr>
        <w:textAlignment w:val="auto"/>
        <w:rPr>
          <w:rFonts w:ascii="Times New Roman" w:hAnsi="Times New Roman" w:cs="Times New Roman"/>
        </w:rPr>
      </w:pPr>
    </w:p>
    <w:p w14:paraId="42A458E8" w14:textId="77777777" w:rsidR="00CB2B6E" w:rsidRDefault="00CB2B6E">
      <w:pPr>
        <w:textAlignment w:val="auto"/>
        <w:rPr>
          <w:rFonts w:ascii="Times New Roman" w:hAnsi="Times New Roman" w:cs="Times New Roman"/>
        </w:rPr>
      </w:pPr>
    </w:p>
    <w:p w14:paraId="35F39419" w14:textId="77777777" w:rsidR="00CB2B6E" w:rsidRDefault="00000000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На фирменном бланке письма организации</w:t>
      </w:r>
    </w:p>
    <w:p w14:paraId="5C85586D" w14:textId="77777777" w:rsidR="00CB2B6E" w:rsidRDefault="00000000">
      <w:pPr>
        <w:textAlignment w:va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029E232B" w14:textId="77777777" w:rsidR="00CB2B6E" w:rsidRDefault="00CB2B6E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07B7ECBC" w14:textId="77777777" w:rsidR="00CB2B6E" w:rsidRDefault="00000000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Исх.№__ от ____202_г.                                               </w:t>
      </w:r>
    </w:p>
    <w:p w14:paraId="3601A00C" w14:textId="77777777" w:rsidR="00CB2B6E" w:rsidRDefault="00CB2B6E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7765BC38" w14:textId="77777777" w:rsidR="00CB2B6E" w:rsidRDefault="00CB2B6E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14F2B964" w14:textId="77777777" w:rsidR="00CB2B6E" w:rsidRDefault="00000000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Директору ГУ Санаторий «Белая Русь»</w:t>
      </w:r>
    </w:p>
    <w:p w14:paraId="3EBEED59" w14:textId="77777777" w:rsidR="00CB2B6E" w:rsidRDefault="00000000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Северину Сергею Михайловичу</w:t>
      </w:r>
    </w:p>
    <w:p w14:paraId="3DA435C4" w14:textId="77777777" w:rsidR="00CB2B6E" w:rsidRDefault="00000000">
      <w:pPr>
        <w:keepNext/>
        <w:numPr>
          <w:ilvl w:val="0"/>
          <w:numId w:val="13"/>
        </w:numPr>
        <w:spacing w:before="240" w:after="60"/>
        <w:ind w:left="720" w:hanging="360"/>
        <w:jc w:val="center"/>
        <w:textAlignment w:val="auto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Предложение (заявка) на участие в процедуре закупки</w:t>
      </w:r>
    </w:p>
    <w:p w14:paraId="5FAF7026" w14:textId="77777777" w:rsidR="00CB2B6E" w:rsidRDefault="00000000">
      <w:pPr>
        <w:keepNext/>
        <w:numPr>
          <w:ilvl w:val="2"/>
          <w:numId w:val="14"/>
        </w:numPr>
        <w:spacing w:before="240" w:after="60"/>
        <w:ind w:left="1560"/>
        <w:textAlignment w:val="auto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Общие сведения об участнике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6670"/>
      </w:tblGrid>
      <w:tr w:rsidR="00CB2B6E" w14:paraId="33AADB0D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5ABD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BE4F1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соискателе</w:t>
            </w:r>
          </w:p>
        </w:tc>
      </w:tr>
      <w:tr w:rsidR="00CB2B6E" w14:paraId="4C22CEEE" w14:textId="7777777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51F9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Полное наименование организации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F858A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2B6E" w14:paraId="4985C568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96B75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Свидетельство о регистрации</w:t>
            </w:r>
          </w:p>
          <w:p w14:paraId="5D4C5007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(дата, номер, орган регистрации)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055E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2B6E" w14:paraId="73AD2480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13F4" w14:textId="77777777" w:rsidR="00CB2B6E" w:rsidRDefault="00000000">
            <w:pPr>
              <w:widowControl w:val="0"/>
              <w:ind w:righ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14412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2B6E" w14:paraId="5520C367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E4B05" w14:textId="77777777" w:rsidR="00CB2B6E" w:rsidRDefault="00000000">
            <w:pPr>
              <w:widowControl w:val="0"/>
              <w:ind w:left="-108"/>
              <w:textAlignment w:val="auto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 Телефон, Е-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4070D6DC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Контактное лицо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79CF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2B6E" w14:paraId="0C36ACF3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3203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</w:t>
            </w:r>
          </w:p>
          <w:p w14:paraId="2D8C9700" w14:textId="77777777" w:rsidR="00CB2B6E" w:rsidRDefault="00CB2B6E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A2C9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CB2B6E" w14:paraId="77834798" w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59509" w14:textId="77777777" w:rsidR="00CB2B6E" w:rsidRDefault="00000000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Руководитель</w:t>
            </w:r>
          </w:p>
          <w:p w14:paraId="0D833AF0" w14:textId="77777777" w:rsidR="00CB2B6E" w:rsidRDefault="00CB2B6E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B34B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25E7C19" w14:textId="77777777" w:rsidR="00CB2B6E" w:rsidRDefault="00CB2B6E">
      <w:pPr>
        <w:textAlignment w:val="auto"/>
        <w:rPr>
          <w:rFonts w:ascii="Times New Roman" w:hAnsi="Times New Roman" w:cs="Times New Roman"/>
          <w:bCs/>
        </w:rPr>
      </w:pPr>
    </w:p>
    <w:p w14:paraId="7DCB7184" w14:textId="77777777" w:rsidR="00CB2B6E" w:rsidRDefault="00000000">
      <w:pPr>
        <w:tabs>
          <w:tab w:val="left" w:pos="426"/>
        </w:tabs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</w:rPr>
        <w:t xml:space="preserve">1. Изучив извещение о проведении процедуры закупки и документацию о закупке от «___»_______ 20__г на поставку ________________________  для нужд Государственного учреждения санаторий «Белая Русь» направляем следующие документы, </w:t>
      </w:r>
      <w:r>
        <w:rPr>
          <w:rFonts w:ascii="Times New Roman" w:hAnsi="Times New Roman" w:cs="Times New Roman"/>
          <w:lang w:eastAsia="en-US"/>
        </w:rPr>
        <w:t>подтверждающие соответствие требованиям, установленным в документации о закупке для участия в конкурсе:</w:t>
      </w:r>
      <w:r>
        <w:rPr>
          <w:rFonts w:ascii="Times New Roman" w:hAnsi="Times New Roman" w:cs="Times New Roman"/>
          <w:lang w:eastAsia="en-US"/>
        </w:rPr>
        <w:br/>
        <w:t>2. Срок поставки товара:</w:t>
      </w:r>
    </w:p>
    <w:p w14:paraId="00CEDC21" w14:textId="77777777" w:rsidR="00CB2B6E" w:rsidRDefault="00000000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3.Форма спецификации;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3510"/>
        <w:gridCol w:w="992"/>
        <w:gridCol w:w="1417"/>
        <w:gridCol w:w="1701"/>
        <w:gridCol w:w="1852"/>
      </w:tblGrid>
      <w:tr w:rsidR="00CB2B6E" w14:paraId="75A95B06" w14:textId="77777777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9C42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0F7A4149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3A10" w14:textId="77777777" w:rsidR="00CB2B6E" w:rsidRDefault="00000000">
            <w:pPr>
              <w:widowControl w:val="0"/>
              <w:ind w:left="117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6445" w14:textId="77777777" w:rsidR="00CB2B6E" w:rsidRDefault="00000000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7072952A" w14:textId="77777777" w:rsidR="00CB2B6E" w:rsidRDefault="00000000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4DE3" w14:textId="77777777" w:rsidR="00CB2B6E" w:rsidRDefault="00000000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F161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Цена с НДС</w:t>
            </w:r>
          </w:p>
          <w:p w14:paraId="3729F014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ед.изм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>,</w:t>
            </w:r>
          </w:p>
          <w:p w14:paraId="5EEC00F0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D094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Сумма</w:t>
            </w:r>
          </w:p>
          <w:p w14:paraId="7E0A8BFD" w14:textId="77777777" w:rsidR="00CB2B6E" w:rsidRDefault="00000000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учетом НДС руб.</w:t>
            </w:r>
          </w:p>
        </w:tc>
      </w:tr>
      <w:tr w:rsidR="00CB2B6E" w14:paraId="02EB7075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E797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9A25" w14:textId="77777777" w:rsidR="00CB2B6E" w:rsidRDefault="00CB2B6E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54E1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3AF7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4000E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E942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6759BDFD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5E623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97F3" w14:textId="77777777" w:rsidR="00CB2B6E" w:rsidRDefault="00CB2B6E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F77B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F7FC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5144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98BEC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627FB40D" w14:textId="77777777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8A45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6077" w14:textId="77777777" w:rsidR="00CB2B6E" w:rsidRDefault="00CB2B6E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A88C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CB52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AEB4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05C9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34E50FD5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543A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186E" w14:textId="77777777" w:rsidR="00CB2B6E" w:rsidRDefault="00CB2B6E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4E1E5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CEEE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57E7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11C8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64033577" w14:textId="77777777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209D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16C0" w14:textId="77777777" w:rsidR="00CB2B6E" w:rsidRDefault="00000000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BD49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C64F9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A7AED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A11B" w14:textId="77777777" w:rsidR="00CB2B6E" w:rsidRDefault="00CB2B6E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CB2B6E" w14:paraId="7D1E5326" w14:textId="7777777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6F9F6" w14:textId="77777777" w:rsidR="00CB2B6E" w:rsidRDefault="00000000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5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3A24" w14:textId="77777777" w:rsidR="00CB2B6E" w:rsidRDefault="00000000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Доставка за счёт ___________</w:t>
            </w:r>
          </w:p>
          <w:p w14:paraId="44D366DF" w14:textId="77777777" w:rsidR="00CB2B6E" w:rsidRDefault="00CB2B6E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CB2B6E" w14:paraId="07642A6A" w14:textId="7777777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39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C65A" w14:textId="77777777" w:rsidR="00CB2B6E" w:rsidRDefault="00000000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оплаты (форма оплаты, сроки)</w:t>
            </w:r>
          </w:p>
        </w:tc>
        <w:tc>
          <w:tcPr>
            <w:tcW w:w="5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E33C0" w14:textId="77777777" w:rsidR="00CB2B6E" w:rsidRDefault="00CB2B6E">
            <w:pPr>
              <w:widowControl w:val="0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14:paraId="28BBD9EF" w14:textId="77777777" w:rsidR="00CB2B6E" w:rsidRDefault="00CB2B6E">
      <w:pPr>
        <w:ind w:firstLine="708"/>
        <w:textAlignment w:val="auto"/>
        <w:rPr>
          <w:rFonts w:ascii="Times New Roman" w:hAnsi="Times New Roman" w:cs="Times New Roman"/>
        </w:rPr>
      </w:pPr>
    </w:p>
    <w:p w14:paraId="49A46CDB" w14:textId="77777777" w:rsidR="00CB2B6E" w:rsidRDefault="00000000">
      <w:pPr>
        <w:ind w:firstLine="708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Предлагаемая цена договора   составляет_______________________________</w:t>
      </w:r>
    </w:p>
    <w:p w14:paraId="43F0EEE4" w14:textId="77777777" w:rsidR="00CB2B6E" w:rsidRDefault="00000000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(_____________________________________________________________) рублей ____ копеек.        </w:t>
      </w:r>
    </w:p>
    <w:p w14:paraId="0D0978CC" w14:textId="77777777" w:rsidR="00CB2B6E" w:rsidRDefault="00000000">
      <w:pPr>
        <w:textAlignment w:val="auto"/>
        <w:rPr>
          <w:rFonts w:hint="eastAsia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</w:t>
      </w:r>
      <w:r>
        <w:rPr>
          <w:rFonts w:ascii="Times New Roman" w:hAnsi="Times New Roman" w:cs="Times New Roman"/>
          <w:vertAlign w:val="superscript"/>
        </w:rPr>
        <w:t>(указать цену цифрами и прописью)</w:t>
      </w:r>
      <w:r>
        <w:rPr>
          <w:rFonts w:ascii="Times New Roman" w:hAnsi="Times New Roman" w:cs="Times New Roman"/>
          <w:vertAlign w:val="superscript"/>
        </w:rPr>
        <w:tab/>
      </w:r>
    </w:p>
    <w:p w14:paraId="3F6BE707" w14:textId="77777777" w:rsidR="00CB2B6E" w:rsidRDefault="00CB2B6E">
      <w:pPr>
        <w:jc w:val="both"/>
        <w:textAlignment w:val="auto"/>
        <w:rPr>
          <w:rFonts w:ascii="Times New Roman" w:hAnsi="Times New Roman" w:cs="Times New Roman"/>
          <w:spacing w:val="-1"/>
        </w:rPr>
      </w:pPr>
    </w:p>
    <w:p w14:paraId="298AC4DF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pacing w:val="-1"/>
        </w:rPr>
        <w:t xml:space="preserve">4. Заявленная нами цена указана с учетом затрат на уплату налогов, сборов и других </w:t>
      </w:r>
      <w:r>
        <w:rPr>
          <w:rFonts w:ascii="Times New Roman" w:hAnsi="Times New Roman" w:cs="Times New Roman"/>
        </w:rPr>
        <w:t>обязательных платежей по поставляемой продукции</w:t>
      </w:r>
      <w:r>
        <w:rPr>
          <w:rFonts w:ascii="Times New Roman" w:hAnsi="Times New Roman" w:cs="Times New Roman"/>
          <w:spacing w:val="-1"/>
        </w:rPr>
        <w:t>.</w:t>
      </w:r>
    </w:p>
    <w:p w14:paraId="4BAF63DF" w14:textId="77777777" w:rsidR="00CB2B6E" w:rsidRDefault="00000000">
      <w:pPr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22973915" w14:textId="77777777" w:rsidR="00CB2B6E" w:rsidRDefault="00000000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pacing w:val="-1"/>
        </w:rPr>
        <w:t xml:space="preserve">6. В случае выбора нас Победителем </w:t>
      </w:r>
      <w:r>
        <w:rPr>
          <w:rFonts w:ascii="Times New Roman" w:hAnsi="Times New Roman" w:cs="Times New Roman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1E7590A8" w14:textId="77777777" w:rsidR="00CB2B6E" w:rsidRDefault="00CB2B6E">
      <w:pPr>
        <w:jc w:val="both"/>
        <w:textAlignment w:val="auto"/>
        <w:rPr>
          <w:rFonts w:ascii="Times New Roman" w:hAnsi="Times New Roman" w:cs="Times New Roman"/>
          <w:lang w:eastAsia="en-US"/>
        </w:rPr>
      </w:pPr>
    </w:p>
    <w:p w14:paraId="1F3B2F16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Приложение:</w:t>
      </w:r>
    </w:p>
    <w:p w14:paraId="3C8A1F5B" w14:textId="77777777" w:rsidR="00CB2B6E" w:rsidRDefault="00000000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1. Документы, подтверждающие данные, на _____ л. в 1 экз.</w:t>
      </w:r>
    </w:p>
    <w:p w14:paraId="19E1C106" w14:textId="77777777" w:rsidR="00CB2B6E" w:rsidRDefault="00000000">
      <w:pPr>
        <w:textAlignment w:val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2. Спецификация на _____ л. в 1 экз.</w:t>
      </w:r>
    </w:p>
    <w:p w14:paraId="04B6CA4A" w14:textId="77777777" w:rsidR="00CB2B6E" w:rsidRDefault="00000000">
      <w:pPr>
        <w:textAlignment w:val="auto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 xml:space="preserve">3. </w:t>
      </w:r>
      <w:r>
        <w:rPr>
          <w:rFonts w:ascii="Times New Roman" w:hAnsi="Times New Roman" w:cs="Times New Roman"/>
          <w:i/>
          <w:lang w:eastAsia="en-US"/>
        </w:rPr>
        <w:t>(Указать другие прилагаемые документы)</w:t>
      </w:r>
      <w:r>
        <w:rPr>
          <w:rFonts w:ascii="Times New Roman" w:hAnsi="Times New Roman" w:cs="Times New Roman"/>
          <w:lang w:eastAsia="en-US"/>
        </w:rPr>
        <w:t>.</w:t>
      </w:r>
    </w:p>
    <w:p w14:paraId="737B3AD1" w14:textId="77777777" w:rsidR="00CB2B6E" w:rsidRDefault="00CB2B6E">
      <w:pPr>
        <w:jc w:val="both"/>
        <w:textAlignment w:val="auto"/>
        <w:rPr>
          <w:rFonts w:ascii="Times New Roman" w:hAnsi="Times New Roman" w:cs="Times New Roman"/>
        </w:rPr>
      </w:pPr>
    </w:p>
    <w:p w14:paraId="598C5E22" w14:textId="77777777" w:rsidR="00CB2B6E" w:rsidRDefault="00000000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копии заверены подписью руководителя и печатью предприятия.</w:t>
      </w:r>
    </w:p>
    <w:p w14:paraId="79042214" w14:textId="77777777" w:rsidR="00CB2B6E" w:rsidRDefault="00CB2B6E">
      <w:pPr>
        <w:textAlignment w:val="auto"/>
        <w:rPr>
          <w:rFonts w:ascii="Times New Roman" w:hAnsi="Times New Roman" w:cs="Times New Roman"/>
        </w:rPr>
      </w:pPr>
    </w:p>
    <w:p w14:paraId="2E9C5067" w14:textId="77777777" w:rsidR="00CB2B6E" w:rsidRDefault="00CB2B6E">
      <w:pPr>
        <w:textAlignment w:val="auto"/>
        <w:rPr>
          <w:rFonts w:ascii="Times New Roman" w:hAnsi="Times New Roman" w:cs="Times New Roman"/>
          <w:b/>
        </w:rPr>
      </w:pPr>
    </w:p>
    <w:p w14:paraId="3DC55210" w14:textId="77777777" w:rsidR="00CB2B6E" w:rsidRDefault="00000000">
      <w:pPr>
        <w:tabs>
          <w:tab w:val="left" w:pos="709"/>
        </w:tabs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Руководитель     </w:t>
      </w:r>
    </w:p>
    <w:p w14:paraId="55EA171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1083A632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258B766D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724AF828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411EF817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5C205103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5ED0C4F1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0A203E20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11FC0CAC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0D7EDB0F" w14:textId="77777777" w:rsidR="00CB2B6E" w:rsidRDefault="00CB2B6E">
      <w:pPr>
        <w:pStyle w:val="Standard"/>
        <w:jc w:val="center"/>
        <w:rPr>
          <w:rFonts w:ascii="Times New Roman" w:hAnsi="Times New Roman" w:cs="Times New Roman"/>
        </w:rPr>
      </w:pPr>
    </w:p>
    <w:p w14:paraId="56A6873E" w14:textId="77777777" w:rsidR="00CB2B6E" w:rsidRDefault="00CB2B6E">
      <w:pPr>
        <w:pStyle w:val="Standard"/>
        <w:suppressAutoHyphens w:val="0"/>
        <w:rPr>
          <w:rFonts w:ascii="Times New Roman" w:eastAsia="Times New Roman" w:hAnsi="Times New Roman" w:cs="Times New Roman"/>
          <w:lang w:eastAsia="ru-RU"/>
        </w:rPr>
      </w:pPr>
    </w:p>
    <w:sectPr w:rsidR="00CB2B6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F9D3" w14:textId="77777777" w:rsidR="00011181" w:rsidRDefault="00011181">
      <w:pPr>
        <w:rPr>
          <w:rFonts w:hint="eastAsia"/>
        </w:rPr>
      </w:pPr>
      <w:r>
        <w:separator/>
      </w:r>
    </w:p>
  </w:endnote>
  <w:endnote w:type="continuationSeparator" w:id="0">
    <w:p w14:paraId="5AC08E33" w14:textId="77777777" w:rsidR="00011181" w:rsidRDefault="000111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26313" w14:textId="77777777" w:rsidR="00011181" w:rsidRDefault="0001118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8B3EFE6" w14:textId="77777777" w:rsidR="00011181" w:rsidRDefault="0001118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83A"/>
    <w:multiLevelType w:val="multilevel"/>
    <w:tmpl w:val="1ABAD83E"/>
    <w:styleLink w:val="WWNum2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4793C04"/>
    <w:multiLevelType w:val="multilevel"/>
    <w:tmpl w:val="68587F4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FEB3E9A"/>
    <w:multiLevelType w:val="multilevel"/>
    <w:tmpl w:val="C82481EC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FAA48A5"/>
    <w:multiLevelType w:val="multilevel"/>
    <w:tmpl w:val="4D4014D6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36CB538F"/>
    <w:multiLevelType w:val="multilevel"/>
    <w:tmpl w:val="AA98FC4A"/>
    <w:styleLink w:val="WWNum5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3DB04996"/>
    <w:multiLevelType w:val="multilevel"/>
    <w:tmpl w:val="662E5346"/>
    <w:styleLink w:val="WWNum21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584B74A5"/>
    <w:multiLevelType w:val="multilevel"/>
    <w:tmpl w:val="795C28C6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62B62F18"/>
    <w:multiLevelType w:val="multilevel"/>
    <w:tmpl w:val="B2D65134"/>
    <w:styleLink w:val="WW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6A674594"/>
    <w:multiLevelType w:val="multilevel"/>
    <w:tmpl w:val="1B2CA54E"/>
    <w:styleLink w:val="WWNum3"/>
    <w:lvl w:ilvl="0">
      <w:start w:val="1"/>
      <w:numFmt w:val="decimal"/>
      <w:lvlText w:val="%1."/>
      <w:lvlJc w:val="left"/>
      <w:pPr>
        <w:ind w:left="1377" w:hanging="810"/>
      </w:pPr>
      <w:rPr>
        <w:b w:val="0"/>
        <w:color w:val="auto"/>
        <w:sz w:val="24"/>
        <w:szCs w:val="24"/>
      </w:rPr>
    </w:lvl>
    <w:lvl w:ilvl="1">
      <w:numFmt w:val="bullet"/>
      <w:lvlText w:val="-"/>
      <w:lvlJc w:val="left"/>
      <w:pPr>
        <w:ind w:left="1211" w:hanging="360"/>
      </w:pPr>
      <w:rPr>
        <w:rFonts w:ascii="Courier New" w:hAnsi="Courier New" w:cs="Courier New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5."/>
      <w:lvlJc w:val="left"/>
      <w:pPr>
        <w:ind w:left="1647" w:hanging="1080"/>
      </w:pPr>
    </w:lvl>
    <w:lvl w:ilvl="5">
      <w:start w:val="1"/>
      <w:numFmt w:val="decimal"/>
      <w:lvlText w:val="%6."/>
      <w:lvlJc w:val="left"/>
      <w:pPr>
        <w:ind w:left="1647" w:hanging="1080"/>
      </w:pPr>
    </w:lvl>
    <w:lvl w:ilvl="6">
      <w:start w:val="1"/>
      <w:numFmt w:val="decimal"/>
      <w:lvlText w:val="%7."/>
      <w:lvlJc w:val="left"/>
      <w:pPr>
        <w:ind w:left="2007" w:hanging="1440"/>
      </w:pPr>
    </w:lvl>
    <w:lvl w:ilvl="7">
      <w:start w:val="1"/>
      <w:numFmt w:val="decimal"/>
      <w:lvlText w:val="%8."/>
      <w:lvlJc w:val="left"/>
      <w:pPr>
        <w:ind w:left="2007" w:hanging="1440"/>
      </w:pPr>
    </w:lvl>
    <w:lvl w:ilvl="8">
      <w:start w:val="1"/>
      <w:numFmt w:val="decimal"/>
      <w:lvlText w:val="%9."/>
      <w:lvlJc w:val="left"/>
      <w:pPr>
        <w:ind w:left="2367" w:hanging="1800"/>
      </w:pPr>
    </w:lvl>
  </w:abstractNum>
  <w:abstractNum w:abstractNumId="9" w15:restartNumberingAfterBreak="0">
    <w:nsid w:val="73A84255"/>
    <w:multiLevelType w:val="multilevel"/>
    <w:tmpl w:val="D19E458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03" w:hanging="4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5."/>
      <w:lvlJc w:val="left"/>
      <w:pPr>
        <w:ind w:left="2400" w:hanging="1080"/>
      </w:pPr>
    </w:lvl>
    <w:lvl w:ilvl="5">
      <w:start w:val="1"/>
      <w:numFmt w:val="decimal"/>
      <w:lvlText w:val="%6."/>
      <w:lvlJc w:val="left"/>
      <w:pPr>
        <w:ind w:left="2640" w:hanging="1080"/>
      </w:pPr>
    </w:lvl>
    <w:lvl w:ilvl="6">
      <w:start w:val="1"/>
      <w:numFmt w:val="decimal"/>
      <w:lvlText w:val="%7."/>
      <w:lvlJc w:val="left"/>
      <w:pPr>
        <w:ind w:left="3240" w:hanging="1440"/>
      </w:pPr>
    </w:lvl>
    <w:lvl w:ilvl="7">
      <w:start w:val="1"/>
      <w:numFmt w:val="decimal"/>
      <w:lvlText w:val="%8."/>
      <w:lvlJc w:val="left"/>
      <w:pPr>
        <w:ind w:left="3480" w:hanging="1440"/>
      </w:pPr>
    </w:lvl>
    <w:lvl w:ilvl="8">
      <w:start w:val="1"/>
      <w:numFmt w:val="decimal"/>
      <w:lvlText w:val="%9."/>
      <w:lvlJc w:val="left"/>
      <w:pPr>
        <w:ind w:left="4080" w:hanging="1800"/>
      </w:pPr>
    </w:lvl>
  </w:abstractNum>
  <w:num w:numId="1" w16cid:durableId="839395958">
    <w:abstractNumId w:val="4"/>
  </w:num>
  <w:num w:numId="2" w16cid:durableId="250745894">
    <w:abstractNumId w:val="5"/>
  </w:num>
  <w:num w:numId="3" w16cid:durableId="1697004434">
    <w:abstractNumId w:val="3"/>
  </w:num>
  <w:num w:numId="4" w16cid:durableId="828443297">
    <w:abstractNumId w:val="0"/>
  </w:num>
  <w:num w:numId="5" w16cid:durableId="1839996599">
    <w:abstractNumId w:val="9"/>
  </w:num>
  <w:num w:numId="6" w16cid:durableId="1668363436">
    <w:abstractNumId w:val="1"/>
  </w:num>
  <w:num w:numId="7" w16cid:durableId="182322465">
    <w:abstractNumId w:val="8"/>
  </w:num>
  <w:num w:numId="8" w16cid:durableId="1447777007">
    <w:abstractNumId w:val="7"/>
  </w:num>
  <w:num w:numId="9" w16cid:durableId="1859808996">
    <w:abstractNumId w:val="2"/>
  </w:num>
  <w:num w:numId="10" w16cid:durableId="1866628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1" w16cid:durableId="1221599015">
    <w:abstractNumId w:val="6"/>
  </w:num>
  <w:num w:numId="12" w16cid:durableId="13663668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3" w16cid:durableId="1541825006">
    <w:abstractNumId w:val="4"/>
    <w:lvlOverride w:ilvl="0">
      <w:startOverride w:val="1"/>
    </w:lvlOverride>
  </w:num>
  <w:num w:numId="14" w16cid:durableId="551577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B2B6E"/>
    <w:rsid w:val="00011181"/>
    <w:rsid w:val="009F336A"/>
    <w:rsid w:val="00B015F7"/>
    <w:rsid w:val="00CB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988A"/>
  <w15:docId w15:val="{4999C7B4-F9A2-42BB-9540-AAAFB99F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a"/>
    <w:next w:val="a"/>
    <w:pPr>
      <w:spacing w:after="80"/>
    </w:pPr>
    <w:rPr>
      <w:rFonts w:ascii="Calibri Light" w:eastAsia="Times New Roman" w:hAnsi="Calibri Light" w:cs="Times New Roman"/>
      <w:spacing w:val="-10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1">
    <w:name w:val="Основной текст 21"/>
    <w:basedOn w:val="Standard"/>
    <w:pPr>
      <w:spacing w:after="120" w:line="480" w:lineRule="auto"/>
    </w:pPr>
  </w:style>
  <w:style w:type="paragraph" w:customStyle="1" w:styleId="Standarduser">
    <w:name w:val="Standard (user)"/>
    <w:pPr>
      <w:suppressAutoHyphen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0"/>
      <w:sz w:val="20"/>
      <w:szCs w:val="20"/>
      <w:lang w:bidi="ar-SA"/>
    </w:rPr>
  </w:style>
  <w:style w:type="paragraph" w:styleId="a6">
    <w:name w:val="Subtitle"/>
    <w:basedOn w:val="a"/>
    <w:next w:val="a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styleId="a7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8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oint">
    <w:name w:val="point"/>
    <w:basedOn w:val="Standard"/>
    <w:pPr>
      <w:ind w:firstLine="567"/>
      <w:jc w:val="both"/>
    </w:p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c">
    <w:name w:val="No Spacing"/>
    <w:pPr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ad">
    <w:name w:val="Знак"/>
    <w:basedOn w:val="a"/>
    <w:pP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Bodytext2">
    <w:name w:val="Body text (2)"/>
    <w:basedOn w:val="a"/>
    <w:pPr>
      <w:widowControl w:val="0"/>
      <w:shd w:val="clear" w:color="auto" w:fill="FFFFFF"/>
      <w:suppressAutoHyphens w:val="0"/>
      <w:spacing w:before="420" w:line="250" w:lineRule="exact"/>
      <w:jc w:val="both"/>
      <w:textAlignment w:val="auto"/>
    </w:pPr>
    <w:rPr>
      <w:rFonts w:ascii="Times New Roman" w:eastAsia="Times New Roman" w:hAnsi="Times New Roman" w:cs="Times New Roman"/>
    </w:rPr>
  </w:style>
  <w:style w:type="paragraph" w:styleId="ae">
    <w:name w:val="footnote text"/>
    <w:basedOn w:val="a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msonormal0">
    <w:name w:val="msonormal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1">
    <w:name w:val="xl81"/>
    <w:basedOn w:val="a"/>
    <w:pP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 w:bidi="ar-SA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5">
    <w:name w:val="xl85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89">
    <w:name w:val="xl89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0">
    <w:name w:val="xl90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1">
    <w:name w:val="xl9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2">
    <w:name w:val="xl92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3">
    <w:name w:val="xl93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26"/>
      <w:szCs w:val="26"/>
      <w:lang w:eastAsia="ru-RU" w:bidi="ar-SA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1">
    <w:name w:val="xl10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paragraph" w:customStyle="1" w:styleId="xl64">
    <w:name w:val="xl64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102">
    <w:name w:val="xl102"/>
    <w:basedOn w:val="a"/>
    <w:pPr>
      <w:shd w:val="clear" w:color="auto" w:fill="A9D08E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font5">
    <w:name w:val="font5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6">
    <w:name w:val="font6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7">
    <w:name w:val="font7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font8">
    <w:name w:val="font8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xl63">
    <w:name w:val="xl6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0">
    <w:name w:val="font0"/>
    <w:basedOn w:val="a"/>
    <w:pPr>
      <w:suppressAutoHyphens w:val="0"/>
      <w:spacing w:before="100" w:after="100"/>
      <w:textAlignment w:val="auto"/>
    </w:pPr>
    <w:rPr>
      <w:rFonts w:ascii="Calibri" w:eastAsia="Times New Roman" w:hAnsi="Calibri" w:cs="Calibri"/>
      <w:color w:val="000000"/>
      <w:kern w:val="0"/>
      <w:sz w:val="22"/>
      <w:szCs w:val="22"/>
      <w:lang w:eastAsia="ru-RU" w:bidi="ar-SA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color w:val="auto"/>
    </w:rPr>
  </w:style>
  <w:style w:type="character" w:customStyle="1" w:styleId="apple-converted-space">
    <w:name w:val="apple-converted-space"/>
    <w:basedOn w:val="a0"/>
  </w:style>
  <w:style w:type="character" w:customStyle="1" w:styleId="22">
    <w:name w:val="Заголовок 2 Знак"/>
    <w:basedOn w:val="a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character" w:customStyle="1" w:styleId="10">
    <w:name w:val="Заголовок 1 Знак"/>
    <w:basedOn w:val="a0"/>
    <w:rPr>
      <w:rFonts w:ascii="Arial" w:eastAsia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rPr>
      <w:rFonts w:ascii="Arial" w:eastAsia="Arial" w:hAnsi="Arial" w:cs="Arial"/>
      <w:b/>
      <w:bCs/>
      <w:szCs w:val="26"/>
    </w:rPr>
  </w:style>
  <w:style w:type="character" w:customStyle="1" w:styleId="af">
    <w:name w:val="Заголовок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0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23">
    <w:name w:val="Цитата 2 Знак"/>
    <w:basedOn w:val="a0"/>
    <w:rPr>
      <w:i/>
      <w:iCs/>
      <w:color w:val="404040"/>
    </w:rPr>
  </w:style>
  <w:style w:type="character" w:styleId="af1">
    <w:name w:val="Intense Emphasis"/>
    <w:basedOn w:val="a0"/>
    <w:rPr>
      <w:i/>
      <w:iCs/>
      <w:color w:val="2F5496"/>
    </w:rPr>
  </w:style>
  <w:style w:type="character" w:customStyle="1" w:styleId="af2">
    <w:name w:val="Выделенная цитата Знак"/>
    <w:basedOn w:val="a0"/>
    <w:rPr>
      <w:i/>
      <w:iCs/>
      <w:color w:val="2F5496"/>
    </w:rPr>
  </w:style>
  <w:style w:type="character" w:styleId="af3">
    <w:name w:val="Intense Reference"/>
    <w:basedOn w:val="a0"/>
    <w:rPr>
      <w:b/>
      <w:bCs/>
      <w:smallCaps/>
      <w:color w:val="2F5496"/>
      <w:spacing w:val="5"/>
    </w:rPr>
  </w:style>
  <w:style w:type="character" w:customStyle="1" w:styleId="af4">
    <w:name w:val="Верхний колонтитул Знак"/>
    <w:basedOn w:val="a0"/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 w:val="0"/>
      <w:color w:val="auto"/>
    </w:rPr>
  </w:style>
  <w:style w:type="character" w:customStyle="1" w:styleId="ListLabel6">
    <w:name w:val="ListLabel 6"/>
    <w:rPr>
      <w:b w:val="0"/>
      <w:color w:val="auto"/>
      <w:sz w:val="24"/>
      <w:szCs w:val="24"/>
    </w:rPr>
  </w:style>
  <w:style w:type="character" w:customStyle="1" w:styleId="ListLabel7">
    <w:name w:val="ListLabel 7"/>
    <w:rPr>
      <w:rFonts w:cs="Courier New"/>
      <w:color w:val="auto"/>
    </w:rPr>
  </w:style>
  <w:style w:type="character" w:customStyle="1" w:styleId="ListLabel8">
    <w:name w:val="ListLabel 8"/>
    <w:rPr>
      <w:color w:val="auto"/>
    </w:rPr>
  </w:style>
  <w:style w:type="character" w:customStyle="1" w:styleId="af5">
    <w:name w:val="Текст выноски Знак"/>
    <w:basedOn w:val="a0"/>
    <w:rPr>
      <w:rFonts w:ascii="Segoe UI" w:eastAsia="Segoe UI" w:hAnsi="Segoe UI" w:cs="Segoe UI"/>
      <w:sz w:val="18"/>
      <w:szCs w:val="16"/>
    </w:rPr>
  </w:style>
  <w:style w:type="character" w:customStyle="1" w:styleId="af6">
    <w:name w:val="Нижний колонтитул Знак"/>
    <w:basedOn w:val="a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f7">
    <w:name w:val="Placeholder Text"/>
    <w:basedOn w:val="a0"/>
    <w:rPr>
      <w:color w:val="808080"/>
    </w:rPr>
  </w:style>
  <w:style w:type="character" w:styleId="af8">
    <w:name w:val="Hyperlink"/>
    <w:basedOn w:val="a0"/>
    <w:rPr>
      <w:color w:val="0563C1"/>
      <w:u w:val="single"/>
    </w:rPr>
  </w:style>
  <w:style w:type="character" w:customStyle="1" w:styleId="11">
    <w:name w:val="Упомянуть1"/>
    <w:basedOn w:val="a0"/>
    <w:rPr>
      <w:color w:val="2B579A"/>
      <w:shd w:val="clear" w:color="auto" w:fill="E6E6E6"/>
    </w:rPr>
  </w:style>
  <w:style w:type="character" w:customStyle="1" w:styleId="Bodytext20">
    <w:name w:val="Body text (2)_"/>
    <w:basedOn w:val="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ptBold">
    <w:name w:val="Body text (2) + 10 pt;Bold"/>
    <w:basedOn w:val="Bodytext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character" w:customStyle="1" w:styleId="af9">
    <w:name w:val="Текст сноски Знак"/>
    <w:basedOn w:val="a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styleId="afa">
    <w:name w:val="footnote reference"/>
    <w:rPr>
      <w:position w:val="0"/>
      <w:vertAlign w:val="superscript"/>
    </w:rPr>
  </w:style>
  <w:style w:type="character" w:styleId="afb">
    <w:name w:val="FollowedHyperlink"/>
    <w:basedOn w:val="a0"/>
    <w:rPr>
      <w:color w:val="8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51">
    <w:name w:val="WWNum51"/>
    <w:basedOn w:val="a2"/>
    <w:pPr>
      <w:numPr>
        <w:numId w:val="1"/>
      </w:numPr>
    </w:pPr>
  </w:style>
  <w:style w:type="numbering" w:customStyle="1" w:styleId="WWNum21">
    <w:name w:val="WWNum21"/>
    <w:basedOn w:val="a2"/>
    <w:pPr>
      <w:numPr>
        <w:numId w:val="2"/>
      </w:numPr>
    </w:pPr>
  </w:style>
  <w:style w:type="numbering" w:customStyle="1" w:styleId="WWNum6">
    <w:name w:val="WWNum6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5">
    <w:name w:val="WWNum5"/>
    <w:basedOn w:val="a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6397&amp;date=01.1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6397&amp;date=01.1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2496</Words>
  <Characters>14228</Characters>
  <Application>Microsoft Office Word</Application>
  <DocSecurity>0</DocSecurity>
  <Lines>118</Lines>
  <Paragraphs>33</Paragraphs>
  <ScaleCrop>false</ScaleCrop>
  <Company/>
  <LinksUpToDate>false</LinksUpToDate>
  <CharactersWithSpaces>16691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Корчагина Зарема Грузбиевна</dc:creator>
  <cp:lastModifiedBy>ОтделКадров2</cp:lastModifiedBy>
  <cp:revision>2</cp:revision>
  <cp:lastPrinted>2026-07-29T11:31:00Z</cp:lastPrinted>
  <dcterms:created xsi:type="dcterms:W3CDTF">2026-07-29T11:59:00Z</dcterms:created>
  <dcterms:modified xsi:type="dcterms:W3CDTF">2026-07-29T11:59:00Z</dcterms:modified>
</cp:coreProperties>
</file>