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F1F8E" w14:textId="77777777" w:rsidR="00572488" w:rsidRDefault="00000000">
      <w:pPr>
        <w:pStyle w:val="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6BA96" wp14:editId="33410F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7601303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064E37" w14:textId="77777777" w:rsidR="00572488" w:rsidRDefault="00572488">
                            <w:pPr>
                              <w:pStyle w:val="Standard"/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38036" w14:dist="22860" w14:dir="5400000" w14:sx="100000" w14:sy="100000" w14:kx="0" w14:ky="0" w14:algn="b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56BA9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UT+XPtQEAAGsDAAAOAAAAAAAAAAAAAAAAAC4CAABkcnMvZTJvRG9jLnhtbFBL&#10;AQItABQABgAIAAAAIQBLiSbN1gAAAAUBAAAPAAAAAAAAAAAAAAAAAA8EAABkcnMvZG93bnJldi54&#10;bWxQSwUGAAAAAAQABADzAAAAEgUAAAAA&#10;" filled="f" stroked="f">
                <v:textbox style="mso-fit-shape-to-text:t">
                  <w:txbxContent>
                    <w:p w14:paraId="22064E37" w14:textId="77777777" w:rsidR="00572488" w:rsidRDefault="00572488">
                      <w:pPr>
                        <w:pStyle w:val="Standard"/>
                        <w:rPr>
                          <w:rFonts w:hint="eastAsia"/>
                          <w:b/>
                          <w:sz w:val="72"/>
                          <w:szCs w:val="72"/>
                          <w14:shadow w14:blurRad="38036" w14:dist="22860" w14:dir="5400000" w14:sx="100000" w14:sy="100000" w14:kx="0" w14:ky="0" w14:algn="b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</w:t>
      </w:r>
    </w:p>
    <w:p w14:paraId="1C9A41E3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Приложение № 1</w:t>
      </w:r>
    </w:p>
    <w:p w14:paraId="64DE56E3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к договору № ______</w:t>
      </w:r>
    </w:p>
    <w:p w14:paraId="40B82FDC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«___» _____ 2026г.</w:t>
      </w:r>
    </w:p>
    <w:p w14:paraId="7510EC40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</w:rPr>
        <w:t>С П Е Ц И Ф И К А Ц И Я №1</w:t>
      </w:r>
    </w:p>
    <w:p w14:paraId="25445195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(Протокол согласования цен)</w:t>
      </w:r>
    </w:p>
    <w:p w14:paraId="48FA7E32" w14:textId="77777777" w:rsidR="00572488" w:rsidRDefault="00572488">
      <w:pPr>
        <w:pStyle w:val="Standarduser"/>
        <w:jc w:val="both"/>
        <w:rPr>
          <w:rFonts w:ascii="Times New Roman" w:hAnsi="Times New Roman" w:cs="Times New Roman"/>
        </w:rPr>
      </w:pPr>
    </w:p>
    <w:p w14:paraId="4CC81F6D" w14:textId="77777777" w:rsidR="00572488" w:rsidRDefault="00000000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</w:rPr>
        <w:t>Между Государственным Учреждением санаторий «Белая Русь» и______________________</w:t>
      </w:r>
    </w:p>
    <w:p w14:paraId="346A7B94" w14:textId="77777777" w:rsidR="00572488" w:rsidRDefault="00572488">
      <w:pPr>
        <w:pStyle w:val="Standarduser"/>
        <w:jc w:val="both"/>
        <w:rPr>
          <w:rFonts w:ascii="Times New Roman" w:hAnsi="Times New Roman" w:cs="Times New Roman"/>
        </w:rPr>
      </w:pPr>
    </w:p>
    <w:p w14:paraId="7413B494" w14:textId="77777777" w:rsidR="00572488" w:rsidRDefault="00000000">
      <w:pPr>
        <w:pStyle w:val="Standarduser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М.О.Туапсинский</w:t>
      </w:r>
      <w:proofErr w:type="spellEnd"/>
      <w:r>
        <w:rPr>
          <w:rFonts w:ascii="Times New Roman" w:hAnsi="Times New Roman" w:cs="Times New Roman"/>
        </w:rPr>
        <w:t xml:space="preserve"> район, </w:t>
      </w:r>
      <w:proofErr w:type="spellStart"/>
      <w:r>
        <w:rPr>
          <w:rFonts w:ascii="Times New Roman" w:hAnsi="Times New Roman" w:cs="Times New Roman"/>
        </w:rPr>
        <w:t>п.Майский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___________2026г.</w:t>
      </w:r>
    </w:p>
    <w:p w14:paraId="33038D79" w14:textId="77777777" w:rsidR="00572488" w:rsidRDefault="00572488">
      <w:pPr>
        <w:pStyle w:val="Standarduser"/>
        <w:jc w:val="both"/>
        <w:rPr>
          <w:rFonts w:ascii="Times New Roman" w:hAnsi="Times New Roman" w:cs="Times New Roman"/>
        </w:rPr>
      </w:pPr>
    </w:p>
    <w:p w14:paraId="2A57309A" w14:textId="77777777" w:rsidR="00572488" w:rsidRDefault="00000000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</w:rPr>
        <w:t>1. Описание, стоимость и количество товара</w:t>
      </w:r>
    </w:p>
    <w:tbl>
      <w:tblPr>
        <w:tblW w:w="9933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3510"/>
        <w:gridCol w:w="1698"/>
        <w:gridCol w:w="1981"/>
        <w:gridCol w:w="2282"/>
      </w:tblGrid>
      <w:tr w:rsidR="00572488" w14:paraId="31D737C6" w14:textId="77777777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04F05" w14:textId="77777777" w:rsidR="00572488" w:rsidRDefault="00000000">
            <w:pPr>
              <w:pStyle w:val="Standard"/>
              <w:widowControl w:val="0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№</w:t>
            </w:r>
          </w:p>
          <w:p w14:paraId="3714732B" w14:textId="77777777" w:rsidR="00572488" w:rsidRDefault="00000000">
            <w:pPr>
              <w:pStyle w:val="Standard"/>
              <w:widowControl w:val="0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3184E" w14:textId="77777777" w:rsidR="00572488" w:rsidRDefault="00000000">
            <w:pPr>
              <w:pStyle w:val="Standard"/>
              <w:widowControl w:val="0"/>
              <w:ind w:left="117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Наименование товара (работ, услуг) и его характеристики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4073" w14:textId="77777777" w:rsidR="00572488" w:rsidRDefault="00000000">
            <w:pPr>
              <w:pStyle w:val="Standard"/>
              <w:widowControl w:val="0"/>
              <w:ind w:left="-76" w:firstLine="38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Ед.</w:t>
            </w:r>
          </w:p>
          <w:p w14:paraId="616D6CFE" w14:textId="77777777" w:rsidR="00572488" w:rsidRDefault="00000000">
            <w:pPr>
              <w:pStyle w:val="Standard"/>
              <w:widowControl w:val="0"/>
              <w:ind w:left="-76" w:firstLine="38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изм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37CC" w14:textId="77777777" w:rsidR="00572488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Цена с НДС</w:t>
            </w:r>
          </w:p>
          <w:p w14:paraId="699859AF" w14:textId="77777777" w:rsidR="00572488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 xml:space="preserve">за </w:t>
            </w:r>
            <w:proofErr w:type="spellStart"/>
            <w:proofErr w:type="gramStart"/>
            <w:r>
              <w:rPr>
                <w:bCs/>
                <w:lang w:eastAsia="ar-SA"/>
              </w:rPr>
              <w:t>ед.изм</w:t>
            </w:r>
            <w:proofErr w:type="spellEnd"/>
            <w:proofErr w:type="gramEnd"/>
            <w:r>
              <w:rPr>
                <w:bCs/>
                <w:lang w:eastAsia="ar-SA"/>
              </w:rPr>
              <w:t>,</w:t>
            </w:r>
          </w:p>
          <w:p w14:paraId="14B580D8" w14:textId="77777777" w:rsidR="00572488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руб.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C9206" w14:textId="77777777" w:rsidR="00572488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Сумма</w:t>
            </w:r>
          </w:p>
          <w:p w14:paraId="6D1AA274" w14:textId="77777777" w:rsidR="00572488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с учетом НДС руб.</w:t>
            </w:r>
          </w:p>
        </w:tc>
      </w:tr>
      <w:tr w:rsidR="00572488" w14:paraId="2172293C" w14:textId="77777777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375AE" w14:textId="77777777" w:rsidR="00572488" w:rsidRDefault="00000000">
            <w:pPr>
              <w:pStyle w:val="Standard"/>
              <w:widowControl w:val="0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6A61" w14:textId="77777777" w:rsidR="00572488" w:rsidRDefault="00572488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E0BB" w14:textId="77777777" w:rsidR="00572488" w:rsidRDefault="00572488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4970" w14:textId="77777777" w:rsidR="00572488" w:rsidRDefault="00572488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2FEB" w14:textId="77777777" w:rsidR="00572488" w:rsidRDefault="00572488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</w:tr>
      <w:tr w:rsidR="00572488" w14:paraId="3BE0BBDE" w14:textId="77777777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494A0" w14:textId="77777777" w:rsidR="00572488" w:rsidRDefault="00572488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68FF2" w14:textId="77777777" w:rsidR="00572488" w:rsidRDefault="00000000">
            <w:pPr>
              <w:pStyle w:val="Standard"/>
              <w:widowControl w:val="0"/>
              <w:snapToGrid w:val="0"/>
              <w:ind w:left="117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Итого: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1E3D" w14:textId="77777777" w:rsidR="00572488" w:rsidRDefault="00572488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DF682" w14:textId="77777777" w:rsidR="00572488" w:rsidRDefault="00572488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6A5BA" w14:textId="77777777" w:rsidR="00572488" w:rsidRDefault="00572488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</w:tr>
    </w:tbl>
    <w:p w14:paraId="379411AF" w14:textId="77777777" w:rsidR="00572488" w:rsidRDefault="00572488">
      <w:pPr>
        <w:pStyle w:val="Standarduser"/>
        <w:rPr>
          <w:rFonts w:ascii="Times New Roman" w:hAnsi="Times New Roman" w:cs="Times New Roman"/>
        </w:rPr>
      </w:pPr>
    </w:p>
    <w:p w14:paraId="46773ED7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Всего </w:t>
      </w:r>
      <w:proofErr w:type="gramStart"/>
      <w:r>
        <w:rPr>
          <w:rFonts w:ascii="Times New Roman" w:hAnsi="Times New Roman" w:cs="Times New Roman"/>
        </w:rPr>
        <w:t>наименований  _</w:t>
      </w:r>
      <w:proofErr w:type="gramEnd"/>
      <w:r>
        <w:rPr>
          <w:rFonts w:ascii="Times New Roman" w:hAnsi="Times New Roman" w:cs="Times New Roman"/>
        </w:rPr>
        <w:t>__ на сумму 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>_________________________) рублей, 00 копеек.</w:t>
      </w:r>
    </w:p>
    <w:p w14:paraId="67B296E5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shd w:val="clear" w:color="auto" w:fill="FFFFFF"/>
        </w:rPr>
        <w:t xml:space="preserve"> Сроки поставки: в течение _______________ календарных дней, с момента направления письменной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заявки  Покупателем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в адрес Поставщика по средствам факсимильной связи, либо по электронной почте в сети Интернет.</w:t>
      </w:r>
    </w:p>
    <w:p w14:paraId="4953B265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Поставка товара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осуществляется  за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счет  Поставщика</w:t>
      </w:r>
      <w:proofErr w:type="gramEnd"/>
      <w:r>
        <w:rPr>
          <w:rFonts w:ascii="Times New Roman" w:hAnsi="Times New Roman" w:cs="Times New Roman"/>
          <w:shd w:val="clear" w:color="auto" w:fill="FFFFFF"/>
        </w:rPr>
        <w:t>.</w:t>
      </w:r>
    </w:p>
    <w:p w14:paraId="2AEFB96A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  <w:shd w:val="clear" w:color="auto" w:fill="FFFFFF"/>
        </w:rPr>
        <w:t xml:space="preserve">4.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Адрес  Поставщика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: 352832, Россия, Краснодарский край,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М.О.Туапсинский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район, поселок Майский, ул.Центральная,14 ГУ санаторий «Белая Русь»</w:t>
      </w:r>
    </w:p>
    <w:p w14:paraId="49A8E07D" w14:textId="77777777" w:rsidR="00572488" w:rsidRDefault="00572488">
      <w:pPr>
        <w:pStyle w:val="Standarduser"/>
        <w:rPr>
          <w:rFonts w:ascii="Times New Roman" w:hAnsi="Times New Roman" w:cs="Times New Roman"/>
        </w:rPr>
      </w:pPr>
    </w:p>
    <w:p w14:paraId="6EB8F21A" w14:textId="77777777" w:rsidR="00572488" w:rsidRDefault="00572488">
      <w:pPr>
        <w:pStyle w:val="Standarduser"/>
        <w:rPr>
          <w:rFonts w:ascii="Times New Roman" w:hAnsi="Times New Roman" w:cs="Times New Roman"/>
        </w:rPr>
      </w:pPr>
    </w:p>
    <w:p w14:paraId="482CAF5A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«</w:t>
      </w:r>
      <w:proofErr w:type="gramStart"/>
      <w:r>
        <w:rPr>
          <w:rFonts w:ascii="Times New Roman" w:hAnsi="Times New Roman" w:cs="Times New Roman"/>
        </w:rPr>
        <w:t xml:space="preserve">ПОКУПАТЕЛЬ»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ПОСТАВЩИК»</w:t>
      </w:r>
    </w:p>
    <w:p w14:paraId="754FFCB7" w14:textId="77777777" w:rsidR="00572488" w:rsidRDefault="00572488">
      <w:pPr>
        <w:pStyle w:val="Standarduser"/>
        <w:rPr>
          <w:rFonts w:ascii="Times New Roman" w:hAnsi="Times New Roman" w:cs="Times New Roman"/>
        </w:rPr>
      </w:pPr>
    </w:p>
    <w:p w14:paraId="189EDD56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Директор                                                                               </w:t>
      </w:r>
    </w:p>
    <w:p w14:paraId="219DF29A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ГУ санатория «Белая Русь»                                                                                       </w:t>
      </w:r>
    </w:p>
    <w:p w14:paraId="4370C6ED" w14:textId="77777777" w:rsidR="00572488" w:rsidRDefault="00572488">
      <w:pPr>
        <w:pStyle w:val="Standarduser"/>
        <w:rPr>
          <w:rFonts w:ascii="Times New Roman" w:hAnsi="Times New Roman" w:cs="Times New Roman"/>
        </w:rPr>
      </w:pPr>
    </w:p>
    <w:p w14:paraId="588C48CA" w14:textId="77777777" w:rsidR="00572488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__________________ С.М. Северин                             ______________ ___________                            </w:t>
      </w:r>
    </w:p>
    <w:p w14:paraId="18D14D4B" w14:textId="77777777" w:rsidR="00572488" w:rsidRDefault="00572488">
      <w:pPr>
        <w:pStyle w:val="Standarduser"/>
        <w:rPr>
          <w:rFonts w:ascii="Times New Roman" w:hAnsi="Times New Roman" w:cs="Times New Roman"/>
        </w:rPr>
      </w:pPr>
    </w:p>
    <w:p w14:paraId="308EFCE8" w14:textId="77777777" w:rsidR="00572488" w:rsidRDefault="00000000">
      <w:pPr>
        <w:pStyle w:val="Standarduser"/>
        <w:tabs>
          <w:tab w:val="left" w:pos="6330"/>
        </w:tabs>
        <w:rPr>
          <w:rFonts w:hint="eastAsia"/>
        </w:rPr>
      </w:pPr>
      <w:r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ab/>
        <w:t>М.П.</w:t>
      </w:r>
    </w:p>
    <w:p w14:paraId="78890EC5" w14:textId="77777777" w:rsidR="00572488" w:rsidRDefault="00572488">
      <w:pPr>
        <w:pStyle w:val="Standarduser"/>
        <w:rPr>
          <w:rFonts w:ascii="Times New Roman" w:eastAsia="Times New Roman" w:hAnsi="Times New Roman" w:cs="Times New Roman"/>
          <w:lang w:eastAsia="ar-SA"/>
        </w:rPr>
      </w:pPr>
    </w:p>
    <w:p w14:paraId="3D088823" w14:textId="77777777" w:rsidR="00572488" w:rsidRDefault="00572488">
      <w:pPr>
        <w:pStyle w:val="Standard"/>
        <w:rPr>
          <w:rFonts w:hint="eastAsia"/>
          <w:lang w:eastAsia="ar-SA"/>
        </w:rPr>
      </w:pPr>
    </w:p>
    <w:p w14:paraId="0B5B8833" w14:textId="77777777" w:rsidR="00572488" w:rsidRDefault="00572488">
      <w:pPr>
        <w:pStyle w:val="Standard"/>
        <w:rPr>
          <w:rFonts w:hint="eastAsia"/>
        </w:rPr>
      </w:pPr>
    </w:p>
    <w:p w14:paraId="5184CC11" w14:textId="77777777" w:rsidR="00572488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</w:t>
      </w:r>
    </w:p>
    <w:p w14:paraId="6E958336" w14:textId="77777777" w:rsidR="00572488" w:rsidRDefault="00572488">
      <w:pPr>
        <w:pStyle w:val="Standard"/>
        <w:spacing w:line="0" w:lineRule="atLeast"/>
        <w:jc w:val="center"/>
        <w:rPr>
          <w:rFonts w:hint="eastAsia"/>
        </w:rPr>
      </w:pPr>
    </w:p>
    <w:p w14:paraId="78D7A30D" w14:textId="77777777" w:rsidR="00572488" w:rsidRDefault="00572488">
      <w:pPr>
        <w:pStyle w:val="Standard"/>
        <w:spacing w:line="0" w:lineRule="atLeast"/>
        <w:jc w:val="center"/>
        <w:rPr>
          <w:rFonts w:hint="eastAsia"/>
        </w:rPr>
      </w:pPr>
    </w:p>
    <w:p w14:paraId="0397346B" w14:textId="77777777" w:rsidR="00572488" w:rsidRDefault="00572488">
      <w:pPr>
        <w:pStyle w:val="Standard"/>
        <w:spacing w:line="0" w:lineRule="atLeast"/>
        <w:jc w:val="center"/>
        <w:rPr>
          <w:rFonts w:hint="eastAsia"/>
        </w:rPr>
      </w:pPr>
    </w:p>
    <w:p w14:paraId="5AC2A8BD" w14:textId="77777777" w:rsidR="00572488" w:rsidRDefault="00572488">
      <w:pPr>
        <w:pStyle w:val="Standard"/>
        <w:spacing w:line="0" w:lineRule="atLeast"/>
        <w:jc w:val="center"/>
        <w:rPr>
          <w:rFonts w:hint="eastAsia"/>
        </w:rPr>
      </w:pPr>
    </w:p>
    <w:p w14:paraId="78D03984" w14:textId="77777777" w:rsidR="00572488" w:rsidRDefault="00572488">
      <w:pPr>
        <w:pStyle w:val="Standard"/>
        <w:spacing w:line="0" w:lineRule="atLeast"/>
        <w:jc w:val="center"/>
        <w:rPr>
          <w:rFonts w:hint="eastAsia"/>
        </w:rPr>
      </w:pPr>
    </w:p>
    <w:p w14:paraId="673B7B81" w14:textId="77777777" w:rsidR="00572488" w:rsidRDefault="00572488">
      <w:pPr>
        <w:pStyle w:val="Standard"/>
        <w:spacing w:line="0" w:lineRule="atLeast"/>
        <w:jc w:val="center"/>
        <w:rPr>
          <w:rFonts w:hint="eastAsia"/>
        </w:rPr>
      </w:pPr>
    </w:p>
    <w:p w14:paraId="6FFDFC1F" w14:textId="77777777" w:rsidR="00572488" w:rsidRDefault="00572488">
      <w:pPr>
        <w:pStyle w:val="Standard"/>
        <w:spacing w:line="0" w:lineRule="atLeast"/>
        <w:jc w:val="center"/>
        <w:rPr>
          <w:rFonts w:hint="eastAsia"/>
        </w:rPr>
      </w:pPr>
    </w:p>
    <w:p w14:paraId="7DBE1F8D" w14:textId="77777777" w:rsidR="00572488" w:rsidRDefault="00572488">
      <w:pPr>
        <w:pStyle w:val="Standard"/>
        <w:spacing w:line="0" w:lineRule="atLeast"/>
        <w:jc w:val="center"/>
        <w:rPr>
          <w:rFonts w:hint="eastAsia"/>
        </w:rPr>
      </w:pPr>
    </w:p>
    <w:p w14:paraId="01CD72D1" w14:textId="77777777" w:rsidR="00572488" w:rsidRDefault="00572488">
      <w:pPr>
        <w:pStyle w:val="Standard"/>
        <w:spacing w:line="0" w:lineRule="atLeast"/>
        <w:jc w:val="center"/>
        <w:rPr>
          <w:rFonts w:hint="eastAsia"/>
        </w:rPr>
      </w:pPr>
    </w:p>
    <w:p w14:paraId="41BA6284" w14:textId="77777777" w:rsidR="00572488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</w:t>
      </w:r>
    </w:p>
    <w:p w14:paraId="26622A57" w14:textId="77777777" w:rsidR="00572488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                                                      </w:t>
      </w:r>
    </w:p>
    <w:p w14:paraId="1EFF018E" w14:textId="77777777" w:rsidR="00572488" w:rsidRDefault="00000000">
      <w:pPr>
        <w:pStyle w:val="Standard"/>
        <w:spacing w:line="0" w:lineRule="atLeast"/>
        <w:jc w:val="center"/>
        <w:rPr>
          <w:rFonts w:hint="eastAsia"/>
        </w:rPr>
      </w:pPr>
      <w:r>
        <w:lastRenderedPageBreak/>
        <w:t xml:space="preserve">                                                                                                    </w:t>
      </w:r>
    </w:p>
    <w:p w14:paraId="37EB7609" w14:textId="77777777" w:rsidR="00572488" w:rsidRDefault="00572488">
      <w:pPr>
        <w:pStyle w:val="Standard"/>
        <w:spacing w:line="0" w:lineRule="atLeast"/>
        <w:jc w:val="both"/>
        <w:rPr>
          <w:rFonts w:hint="eastAsia"/>
        </w:rPr>
      </w:pPr>
    </w:p>
    <w:p w14:paraId="5F1BFBC1" w14:textId="77777777" w:rsidR="00572488" w:rsidRDefault="00572488">
      <w:pPr>
        <w:rPr>
          <w:rFonts w:hint="eastAsia"/>
        </w:rPr>
      </w:pPr>
    </w:p>
    <w:p w14:paraId="4F95F5B3" w14:textId="77777777" w:rsidR="00572488" w:rsidRDefault="00572488">
      <w:pPr>
        <w:rPr>
          <w:rFonts w:hint="eastAsia"/>
        </w:rPr>
      </w:pPr>
    </w:p>
    <w:p w14:paraId="46FFC505" w14:textId="77777777" w:rsidR="00572488" w:rsidRDefault="00572488">
      <w:pPr>
        <w:rPr>
          <w:rFonts w:hint="eastAsia"/>
        </w:rPr>
      </w:pPr>
    </w:p>
    <w:p w14:paraId="5D36275B" w14:textId="77777777" w:rsidR="00572488" w:rsidRDefault="00572488">
      <w:pPr>
        <w:rPr>
          <w:rFonts w:hint="eastAsia"/>
        </w:rPr>
      </w:pPr>
    </w:p>
    <w:p w14:paraId="0190C666" w14:textId="77777777" w:rsidR="00572488" w:rsidRDefault="00572488">
      <w:pPr>
        <w:rPr>
          <w:rFonts w:hint="eastAsia"/>
        </w:rPr>
      </w:pPr>
    </w:p>
    <w:p w14:paraId="2A17DF98" w14:textId="77777777" w:rsidR="00572488" w:rsidRDefault="00572488">
      <w:pPr>
        <w:rPr>
          <w:rFonts w:hint="eastAsia"/>
        </w:rPr>
      </w:pPr>
    </w:p>
    <w:p w14:paraId="70E987F5" w14:textId="77777777" w:rsidR="00572488" w:rsidRDefault="00572488">
      <w:pPr>
        <w:rPr>
          <w:rFonts w:hint="eastAsia"/>
        </w:rPr>
      </w:pPr>
    </w:p>
    <w:p w14:paraId="4A11C11F" w14:textId="77777777" w:rsidR="00572488" w:rsidRDefault="00572488">
      <w:pPr>
        <w:rPr>
          <w:rFonts w:hint="eastAsia"/>
        </w:rPr>
      </w:pPr>
    </w:p>
    <w:p w14:paraId="262A8EEA" w14:textId="77777777" w:rsidR="00572488" w:rsidRDefault="00572488">
      <w:pPr>
        <w:rPr>
          <w:rFonts w:hint="eastAsia"/>
        </w:rPr>
      </w:pPr>
    </w:p>
    <w:p w14:paraId="49B979E1" w14:textId="77777777" w:rsidR="00572488" w:rsidRDefault="00572488">
      <w:pPr>
        <w:rPr>
          <w:rFonts w:hint="eastAsia"/>
        </w:rPr>
      </w:pPr>
    </w:p>
    <w:p w14:paraId="6B858287" w14:textId="77777777" w:rsidR="00572488" w:rsidRDefault="00572488">
      <w:pPr>
        <w:rPr>
          <w:rFonts w:hint="eastAsia"/>
        </w:rPr>
      </w:pPr>
    </w:p>
    <w:p w14:paraId="7BED746B" w14:textId="77777777" w:rsidR="00572488" w:rsidRDefault="00572488">
      <w:pPr>
        <w:rPr>
          <w:rFonts w:hint="eastAsia"/>
        </w:rPr>
      </w:pPr>
    </w:p>
    <w:p w14:paraId="5F9824FB" w14:textId="77777777" w:rsidR="00572488" w:rsidRDefault="00572488">
      <w:pPr>
        <w:rPr>
          <w:rFonts w:hint="eastAsia"/>
        </w:rPr>
      </w:pPr>
    </w:p>
    <w:p w14:paraId="6ACF919D" w14:textId="77777777" w:rsidR="00572488" w:rsidRDefault="00572488">
      <w:pPr>
        <w:rPr>
          <w:rFonts w:hint="eastAsia"/>
        </w:rPr>
      </w:pPr>
    </w:p>
    <w:p w14:paraId="38122B79" w14:textId="77777777" w:rsidR="00572488" w:rsidRDefault="00572488">
      <w:pPr>
        <w:rPr>
          <w:rFonts w:hint="eastAsia"/>
        </w:rPr>
      </w:pPr>
    </w:p>
    <w:p w14:paraId="2C1A891D" w14:textId="77777777" w:rsidR="00572488" w:rsidRDefault="00572488">
      <w:pPr>
        <w:rPr>
          <w:rFonts w:hint="eastAsia"/>
        </w:rPr>
      </w:pPr>
    </w:p>
    <w:p w14:paraId="110AF44E" w14:textId="77777777" w:rsidR="00572488" w:rsidRDefault="00572488">
      <w:pPr>
        <w:rPr>
          <w:rFonts w:hint="eastAsia"/>
        </w:rPr>
      </w:pPr>
    </w:p>
    <w:p w14:paraId="6C4B14D9" w14:textId="77777777" w:rsidR="00572488" w:rsidRDefault="00572488">
      <w:pPr>
        <w:rPr>
          <w:rFonts w:hint="eastAsia"/>
        </w:rPr>
      </w:pPr>
    </w:p>
    <w:p w14:paraId="176BB1BC" w14:textId="77777777" w:rsidR="00572488" w:rsidRDefault="00572488">
      <w:pPr>
        <w:rPr>
          <w:rFonts w:hint="eastAsia"/>
        </w:rPr>
      </w:pPr>
    </w:p>
    <w:p w14:paraId="198E382A" w14:textId="77777777" w:rsidR="00572488" w:rsidRDefault="00572488">
      <w:pPr>
        <w:rPr>
          <w:rFonts w:hint="eastAsia"/>
        </w:rPr>
      </w:pPr>
    </w:p>
    <w:p w14:paraId="000D65F3" w14:textId="77777777" w:rsidR="00572488" w:rsidRDefault="00572488">
      <w:pPr>
        <w:rPr>
          <w:rFonts w:hint="eastAsia"/>
        </w:rPr>
      </w:pPr>
    </w:p>
    <w:p w14:paraId="1D0CC1B8" w14:textId="77777777" w:rsidR="00572488" w:rsidRDefault="00572488">
      <w:pPr>
        <w:rPr>
          <w:rFonts w:hint="eastAsia"/>
        </w:rPr>
      </w:pPr>
    </w:p>
    <w:p w14:paraId="0D706A4B" w14:textId="77777777" w:rsidR="00572488" w:rsidRDefault="00572488">
      <w:pPr>
        <w:rPr>
          <w:rFonts w:hint="eastAsia"/>
        </w:rPr>
      </w:pPr>
    </w:p>
    <w:p w14:paraId="2CAA7412" w14:textId="77777777" w:rsidR="00572488" w:rsidRDefault="00572488">
      <w:pPr>
        <w:rPr>
          <w:rFonts w:hint="eastAsia"/>
        </w:rPr>
      </w:pPr>
    </w:p>
    <w:p w14:paraId="2233B28E" w14:textId="77777777" w:rsidR="00572488" w:rsidRDefault="00572488">
      <w:pPr>
        <w:rPr>
          <w:rFonts w:hint="eastAsia"/>
        </w:rPr>
      </w:pPr>
    </w:p>
    <w:p w14:paraId="3455A729" w14:textId="77777777" w:rsidR="00572488" w:rsidRDefault="00572488">
      <w:pPr>
        <w:rPr>
          <w:rFonts w:hint="eastAsia"/>
        </w:rPr>
      </w:pPr>
    </w:p>
    <w:p w14:paraId="54FAA4DD" w14:textId="77777777" w:rsidR="00572488" w:rsidRDefault="00572488">
      <w:pPr>
        <w:rPr>
          <w:rFonts w:hint="eastAsia"/>
        </w:rPr>
      </w:pPr>
    </w:p>
    <w:p w14:paraId="2E938B60" w14:textId="77777777" w:rsidR="00572488" w:rsidRDefault="00000000">
      <w:pPr>
        <w:tabs>
          <w:tab w:val="left" w:pos="3660"/>
        </w:tabs>
        <w:rPr>
          <w:rFonts w:hint="eastAsia"/>
        </w:rPr>
      </w:pPr>
      <w:r>
        <w:tab/>
      </w:r>
    </w:p>
    <w:sectPr w:rsidR="00572488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8BA1F" w14:textId="77777777" w:rsidR="00CA0362" w:rsidRDefault="00CA0362">
      <w:pPr>
        <w:rPr>
          <w:rFonts w:hint="eastAsia"/>
        </w:rPr>
      </w:pPr>
      <w:r>
        <w:separator/>
      </w:r>
    </w:p>
  </w:endnote>
  <w:endnote w:type="continuationSeparator" w:id="0">
    <w:p w14:paraId="7D6B8F3C" w14:textId="77777777" w:rsidR="00CA0362" w:rsidRDefault="00CA03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6730" w14:textId="77777777" w:rsidR="00000000" w:rsidRDefault="00000000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1612A" w14:textId="77777777" w:rsidR="00CA0362" w:rsidRDefault="00CA036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FD46C3D" w14:textId="77777777" w:rsidR="00CA0362" w:rsidRDefault="00CA036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02EB" w14:textId="77777777" w:rsidR="00000000" w:rsidRDefault="00000000">
    <w:pPr>
      <w:pStyle w:val="a5"/>
      <w:rPr>
        <w:rFonts w:hint="eastAsia"/>
      </w:rPr>
    </w:pPr>
    <w:r>
      <w:rPr>
        <w:rFonts w:hint="eastAsia"/>
      </w:rPr>
      <w:pict w14:anchorId="120341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6689470" o:spid="_x0000_s1025" type="#_x0000_t136" style="position:absolute;margin-left:0;margin-top:0;width:475.55pt;height:203.8pt;rotation:-2949127fd;z-index:-251658240;visibility:visible;mso-wrap-style:none;mso-position-horizontal:center;mso-position-horizontal-relative:margin;mso-position-vertical:center;mso-position-vertical-relative:margin;v-text-anchor:top" fillcolor="#525252" stroked="f">
          <v:fill opacity="32896f"/>
          <v:textpath style="font-family:&quot;Calibri&quot;;font-size:18pt;v-text-align:left" trim="t" string="ОБРАЗЕЦ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2488"/>
    <w:rsid w:val="00572488"/>
    <w:rsid w:val="00BB3D8B"/>
    <w:rsid w:val="00CA0362"/>
    <w:rsid w:val="00ED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D1372"/>
  <w15:docId w15:val="{8EC984AB-9EA0-4AE7-9235-DAF80CD5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Pr>
      <w:szCs w:val="21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Шелег Марина Анатольевна</dc:creator>
  <cp:lastModifiedBy>ОтделКадров2</cp:lastModifiedBy>
  <cp:revision>2</cp:revision>
  <cp:lastPrinted>2026-07-03T07:00:00Z</cp:lastPrinted>
  <dcterms:created xsi:type="dcterms:W3CDTF">2026-08-17T07:15:00Z</dcterms:created>
  <dcterms:modified xsi:type="dcterms:W3CDTF">2026-08-17T07:15:00Z</dcterms:modified>
</cp:coreProperties>
</file>